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9781"/>
      </w:tblGrid>
      <w:tr w:rsidR="00F477E1" w:rsidRPr="004F6D58" w14:paraId="1922BD3F" w14:textId="77777777" w:rsidTr="00F477E1">
        <w:trPr>
          <w:trHeight w:val="1292"/>
        </w:trPr>
        <w:tc>
          <w:tcPr>
            <w:tcW w:w="9781" w:type="dxa"/>
            <w:vAlign w:val="center"/>
          </w:tcPr>
          <w:p w14:paraId="0AEBF500" w14:textId="77777777" w:rsidR="00F477E1" w:rsidRPr="004F6D58" w:rsidRDefault="00F477E1" w:rsidP="00573CBE">
            <w:pPr>
              <w:spacing w:before="120" w:after="0" w:line="276" w:lineRule="auto"/>
              <w:ind w:left="-2628"/>
              <w:jc w:val="center"/>
              <w:rPr>
                <w:rFonts w:cs="Arial"/>
                <w:b/>
                <w:szCs w:val="24"/>
              </w:rPr>
            </w:pPr>
          </w:p>
        </w:tc>
      </w:tr>
      <w:tr w:rsidR="00573CBE" w:rsidRPr="004F6D58" w14:paraId="13B3C11B" w14:textId="77777777" w:rsidTr="00F477E1">
        <w:trPr>
          <w:trHeight w:val="4991"/>
        </w:trPr>
        <w:tc>
          <w:tcPr>
            <w:tcW w:w="9781" w:type="dxa"/>
            <w:vAlign w:val="center"/>
          </w:tcPr>
          <w:p w14:paraId="64C2CEDC" w14:textId="77777777" w:rsidR="00573CBE" w:rsidRPr="004F6D58" w:rsidRDefault="00573CBE" w:rsidP="00BF62D5">
            <w:pPr>
              <w:pStyle w:val="phtitlepageother"/>
            </w:pPr>
          </w:p>
          <w:p w14:paraId="2086B7DF" w14:textId="77777777" w:rsidR="00573CBE" w:rsidRPr="004F6D58" w:rsidRDefault="00573CBE" w:rsidP="00BF62D5">
            <w:pPr>
              <w:pStyle w:val="phtitlepageother"/>
            </w:pPr>
          </w:p>
          <w:p w14:paraId="6B48B9B4" w14:textId="77777777" w:rsidR="00573CBE" w:rsidRPr="004F6D58" w:rsidRDefault="00573CBE" w:rsidP="00BF62D5">
            <w:pPr>
              <w:pStyle w:val="phtitlepageother"/>
            </w:pPr>
          </w:p>
          <w:p w14:paraId="60092A78" w14:textId="77777777" w:rsidR="00573CBE" w:rsidRPr="004F6D58" w:rsidRDefault="00573CBE" w:rsidP="00BF62D5">
            <w:pPr>
              <w:pStyle w:val="phtitlepageother"/>
            </w:pPr>
          </w:p>
          <w:p w14:paraId="5AAF3601" w14:textId="77777777" w:rsidR="00573CBE" w:rsidRPr="004F6D58" w:rsidRDefault="00573CBE" w:rsidP="00BF62D5">
            <w:pPr>
              <w:pStyle w:val="phtitlepageother"/>
            </w:pPr>
          </w:p>
          <w:p w14:paraId="0EB79A3C" w14:textId="77777777" w:rsidR="00573CBE" w:rsidRPr="004F6D58" w:rsidRDefault="00573CBE" w:rsidP="00961CC1">
            <w:pPr>
              <w:pStyle w:val="phtitlepagesystemfull"/>
              <w:rPr>
                <w:sz w:val="44"/>
              </w:rPr>
            </w:pPr>
            <w:r w:rsidRPr="004F6D58">
              <w:t>Автоматизированная информационная система</w:t>
            </w:r>
          </w:p>
          <w:p w14:paraId="34A4A96B" w14:textId="77777777" w:rsidR="00573CBE" w:rsidRPr="004F6D58" w:rsidRDefault="00573CBE" w:rsidP="00961CC1">
            <w:pPr>
              <w:pStyle w:val="phtitlepagesystemfull"/>
            </w:pPr>
            <w:r w:rsidRPr="004F6D58">
              <w:t>«БАРС.Образование</w:t>
            </w:r>
            <w:r w:rsidR="00333117" w:rsidRPr="004F6D58">
              <w:t xml:space="preserve"> – </w:t>
            </w:r>
            <w:r w:rsidRPr="004F6D58">
              <w:t xml:space="preserve">Электронное </w:t>
            </w:r>
            <w:r w:rsidR="00A556DB" w:rsidRPr="004F6D58">
              <w:t>д</w:t>
            </w:r>
            <w:r w:rsidRPr="004F6D58">
              <w:t xml:space="preserve">ополнительное </w:t>
            </w:r>
            <w:r w:rsidR="00A556DB" w:rsidRPr="004F6D58">
              <w:t>о</w:t>
            </w:r>
            <w:r w:rsidRPr="004F6D58">
              <w:t>бразование»</w:t>
            </w:r>
            <w:r w:rsidR="00C42F67" w:rsidRPr="004F6D58">
              <w:t xml:space="preserve"> Тюменской области</w:t>
            </w:r>
          </w:p>
          <w:p w14:paraId="2C043B80" w14:textId="77777777" w:rsidR="00573CBE" w:rsidRPr="004F6D58" w:rsidRDefault="00573CBE" w:rsidP="00BF62D5">
            <w:pPr>
              <w:pStyle w:val="phtitlepageother"/>
            </w:pPr>
          </w:p>
          <w:p w14:paraId="396B57DF" w14:textId="77777777" w:rsidR="00573CBE" w:rsidRPr="004F6D58" w:rsidRDefault="00573CBE" w:rsidP="00961CC1">
            <w:pPr>
              <w:pStyle w:val="phtitlepagedocument"/>
            </w:pPr>
            <w:r w:rsidRPr="004F6D58">
              <w:t>Руководство пользователя</w:t>
            </w:r>
          </w:p>
          <w:p w14:paraId="60CCCAA0" w14:textId="77777777" w:rsidR="008D3863" w:rsidRPr="004F6D58" w:rsidRDefault="00573CBE" w:rsidP="00774050">
            <w:pPr>
              <w:pStyle w:val="phtitlepagedocument"/>
            </w:pPr>
            <w:r w:rsidRPr="004F6D58">
              <w:t>(для пользователей с ролью «Учащийся</w:t>
            </w:r>
            <w:r w:rsidR="00C606D2" w:rsidRPr="004F6D58">
              <w:t>»</w:t>
            </w:r>
            <w:r w:rsidRPr="004F6D58">
              <w:t xml:space="preserve"> и «Родитель»)</w:t>
            </w:r>
          </w:p>
          <w:p w14:paraId="6616CC98" w14:textId="39FFE7EE" w:rsidR="00FF2152" w:rsidRPr="004F6D58" w:rsidRDefault="002909EB" w:rsidP="007F50E7">
            <w:pPr>
              <w:pStyle w:val="phtitlepagedocument"/>
            </w:pPr>
            <w:r>
              <w:t>Версия 2.21</w:t>
            </w:r>
            <w:r w:rsidR="00FF2152" w:rsidRPr="004F6D58">
              <w:t>.0</w:t>
            </w:r>
          </w:p>
        </w:tc>
      </w:tr>
    </w:tbl>
    <w:p w14:paraId="7203F322" w14:textId="77777777" w:rsidR="004C678B" w:rsidRPr="004F6D58" w:rsidRDefault="004C678B" w:rsidP="004C678B">
      <w:pPr>
        <w:pStyle w:val="phcontent"/>
      </w:pPr>
      <w:bookmarkStart w:id="0" w:name="_Toc451875790"/>
      <w:r w:rsidRPr="004F6D58">
        <w:lastRenderedPageBreak/>
        <w:t>Содержание</w:t>
      </w:r>
    </w:p>
    <w:p w14:paraId="37494B52" w14:textId="77777777" w:rsidR="00797E63" w:rsidRDefault="00F82193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4F6D58">
        <w:rPr>
          <w:rFonts w:cs="Arial"/>
          <w:b w:val="0"/>
        </w:rPr>
        <w:fldChar w:fldCharType="begin"/>
      </w:r>
      <w:r w:rsidRPr="004F6D58">
        <w:rPr>
          <w:rFonts w:cs="Arial"/>
          <w:b w:val="0"/>
        </w:rPr>
        <w:instrText xml:space="preserve"> TOC \o "1-3" \h \z \u </w:instrText>
      </w:r>
      <w:r w:rsidRPr="004F6D58">
        <w:rPr>
          <w:rFonts w:cs="Arial"/>
          <w:b w:val="0"/>
        </w:rPr>
        <w:fldChar w:fldCharType="separate"/>
      </w:r>
      <w:hyperlink w:anchor="_Toc58591264" w:history="1">
        <w:r w:rsidR="00797E63" w:rsidRPr="00E96073">
          <w:rPr>
            <w:rStyle w:val="afa"/>
            <w:rFonts w:cs="Arial"/>
            <w:noProof/>
          </w:rPr>
          <w:t>Перечень терминов и сокращений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_Toc58591264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3</w:t>
        </w:r>
        <w:r w:rsidR="00797E63">
          <w:rPr>
            <w:noProof/>
            <w:webHidden/>
          </w:rPr>
          <w:fldChar w:fldCharType="end"/>
        </w:r>
      </w:hyperlink>
    </w:p>
    <w:p w14:paraId="11DB47CF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65" w:history="1">
        <w:r w:rsidR="00797E63" w:rsidRPr="00E96073">
          <w:rPr>
            <w:rStyle w:val="afa"/>
            <w:rFonts w:cs="Arial"/>
            <w:noProof/>
          </w:rPr>
          <w:t>1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Запуск и начало работы с Системой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_Toc58591265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4</w:t>
        </w:r>
        <w:r w:rsidR="00797E63">
          <w:rPr>
            <w:noProof/>
            <w:webHidden/>
          </w:rPr>
          <w:fldChar w:fldCharType="end"/>
        </w:r>
      </w:hyperlink>
    </w:p>
    <w:p w14:paraId="245E7A76" w14:textId="77777777" w:rsidR="00797E63" w:rsidRDefault="007365D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591266" w:history="1">
        <w:r w:rsidR="00797E63" w:rsidRPr="00E96073">
          <w:rPr>
            <w:rStyle w:val="afa"/>
            <w:rFonts w:cs="Arial"/>
            <w:noProof/>
          </w:rPr>
          <w:t>1.1</w:t>
        </w:r>
        <w:r w:rsidR="00797E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Запуск Системы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_Toc58591266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4</w:t>
        </w:r>
        <w:r w:rsidR="00797E63">
          <w:rPr>
            <w:noProof/>
            <w:webHidden/>
          </w:rPr>
          <w:fldChar w:fldCharType="end"/>
        </w:r>
      </w:hyperlink>
    </w:p>
    <w:p w14:paraId="578CC56D" w14:textId="77777777" w:rsidR="00797E63" w:rsidRDefault="007365D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591267" w:history="1">
        <w:r w:rsidR="00797E63" w:rsidRPr="00E96073">
          <w:rPr>
            <w:rStyle w:val="afa"/>
            <w:rFonts w:cs="Arial"/>
            <w:noProof/>
          </w:rPr>
          <w:t>1.2</w:t>
        </w:r>
        <w:r w:rsidR="00797E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Вход с подключенным модулем «Открытый контур»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_Toc58591267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8</w:t>
        </w:r>
        <w:r w:rsidR="00797E63">
          <w:rPr>
            <w:noProof/>
            <w:webHidden/>
          </w:rPr>
          <w:fldChar w:fldCharType="end"/>
        </w:r>
      </w:hyperlink>
    </w:p>
    <w:p w14:paraId="4E7EC827" w14:textId="77777777" w:rsidR="00797E63" w:rsidRDefault="007365D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591268" w:history="1">
        <w:r w:rsidR="00797E63" w:rsidRPr="00E96073">
          <w:rPr>
            <w:rStyle w:val="afa"/>
            <w:rFonts w:cs="Arial"/>
            <w:noProof/>
          </w:rPr>
          <w:t>1.3</w:t>
        </w:r>
        <w:r w:rsidR="00797E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Главная страница Системы для родителя и учащегося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_Toc58591268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8</w:t>
        </w:r>
        <w:r w:rsidR="00797E63">
          <w:rPr>
            <w:noProof/>
            <w:webHidden/>
          </w:rPr>
          <w:fldChar w:fldCharType="end"/>
        </w:r>
      </w:hyperlink>
    </w:p>
    <w:p w14:paraId="70D16D09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69" w:history="1">
        <w:r w:rsidR="00797E63" w:rsidRPr="00E96073">
          <w:rPr>
            <w:rStyle w:val="afa"/>
            <w:rFonts w:cs="Arial"/>
            <w:noProof/>
          </w:rPr>
          <w:t>2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Главная страница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_Toc58591269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16</w:t>
        </w:r>
        <w:r w:rsidR="00797E63">
          <w:rPr>
            <w:noProof/>
            <w:webHidden/>
          </w:rPr>
          <w:fldChar w:fldCharType="end"/>
        </w:r>
      </w:hyperlink>
    </w:p>
    <w:p w14:paraId="2D50EF8D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70" w:history="1">
        <w:r w:rsidR="00797E63" w:rsidRPr="00E96073">
          <w:rPr>
            <w:rStyle w:val="afa"/>
            <w:rFonts w:cs="Arial"/>
            <w:noProof/>
          </w:rPr>
          <w:t>3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Портфолио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_Toc58591270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18</w:t>
        </w:r>
        <w:r w:rsidR="00797E63">
          <w:rPr>
            <w:noProof/>
            <w:webHidden/>
          </w:rPr>
          <w:fldChar w:fldCharType="end"/>
        </w:r>
      </w:hyperlink>
    </w:p>
    <w:p w14:paraId="1502C2AD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71" w:history="1">
        <w:r w:rsidR="00797E63" w:rsidRPr="00E96073">
          <w:rPr>
            <w:rStyle w:val="afa"/>
            <w:rFonts w:cs="Arial"/>
            <w:noProof/>
          </w:rPr>
          <w:t>4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Мероприятия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_Toc58591271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21</w:t>
        </w:r>
        <w:r w:rsidR="00797E63">
          <w:rPr>
            <w:noProof/>
            <w:webHidden/>
          </w:rPr>
          <w:fldChar w:fldCharType="end"/>
        </w:r>
      </w:hyperlink>
    </w:p>
    <w:p w14:paraId="25F32125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72" w:history="1">
        <w:r w:rsidR="00797E63" w:rsidRPr="00E96073">
          <w:rPr>
            <w:rStyle w:val="afa"/>
            <w:rFonts w:cs="Arial"/>
            <w:noProof/>
          </w:rPr>
          <w:t>5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Расписание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_Toc58591272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23</w:t>
        </w:r>
        <w:r w:rsidR="00797E63">
          <w:rPr>
            <w:noProof/>
            <w:webHidden/>
          </w:rPr>
          <w:fldChar w:fldCharType="end"/>
        </w:r>
      </w:hyperlink>
    </w:p>
    <w:p w14:paraId="7B4B480D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73" w:history="1">
        <w:r w:rsidR="00797E63" w:rsidRPr="00E96073">
          <w:rPr>
            <w:rStyle w:val="afa"/>
            <w:rFonts w:cs="Arial"/>
            <w:noProof/>
          </w:rPr>
          <w:t>6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Обучение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_Toc58591273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26</w:t>
        </w:r>
        <w:r w:rsidR="00797E63">
          <w:rPr>
            <w:noProof/>
            <w:webHidden/>
          </w:rPr>
          <w:fldChar w:fldCharType="end"/>
        </w:r>
      </w:hyperlink>
    </w:p>
    <w:p w14:paraId="12182318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74" w:history="1">
        <w:r w:rsidR="00797E63" w:rsidRPr="00E96073">
          <w:rPr>
            <w:rStyle w:val="afa"/>
            <w:rFonts w:cs="Arial"/>
            <w:noProof/>
          </w:rPr>
          <w:t>7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Организации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_Toc58591274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29</w:t>
        </w:r>
        <w:r w:rsidR="00797E63">
          <w:rPr>
            <w:noProof/>
            <w:webHidden/>
          </w:rPr>
          <w:fldChar w:fldCharType="end"/>
        </w:r>
      </w:hyperlink>
    </w:p>
    <w:p w14:paraId="430719AC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75" w:history="1">
        <w:r w:rsidR="00797E63" w:rsidRPr="00E96073">
          <w:rPr>
            <w:rStyle w:val="afa"/>
            <w:rFonts w:cs="Arial"/>
            <w:noProof/>
          </w:rPr>
          <w:t>8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Оплата услуг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_Toc58591275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31</w:t>
        </w:r>
        <w:r w:rsidR="00797E63">
          <w:rPr>
            <w:noProof/>
            <w:webHidden/>
          </w:rPr>
          <w:fldChar w:fldCharType="end"/>
        </w:r>
      </w:hyperlink>
    </w:p>
    <w:p w14:paraId="0270C00B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76" w:history="1">
        <w:r w:rsidR="00797E63" w:rsidRPr="00E96073">
          <w:rPr>
            <w:rStyle w:val="afa"/>
            <w:rFonts w:cs="Arial"/>
            <w:noProof/>
          </w:rPr>
          <w:t>9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Сертификаты ПФДО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_Toc58591276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34</w:t>
        </w:r>
        <w:r w:rsidR="00797E63">
          <w:rPr>
            <w:noProof/>
            <w:webHidden/>
          </w:rPr>
          <w:fldChar w:fldCharType="end"/>
        </w:r>
      </w:hyperlink>
    </w:p>
    <w:p w14:paraId="3A841055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77" w:history="1">
        <w:r w:rsidR="00797E63" w:rsidRPr="00E96073">
          <w:rPr>
            <w:rStyle w:val="afa"/>
            <w:rFonts w:cs="Arial"/>
            <w:noProof/>
          </w:rPr>
          <w:t>10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Заявления о прекращении обучения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_Toc58591277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35</w:t>
        </w:r>
        <w:r w:rsidR="00797E63">
          <w:rPr>
            <w:noProof/>
            <w:webHidden/>
          </w:rPr>
          <w:fldChar w:fldCharType="end"/>
        </w:r>
      </w:hyperlink>
    </w:p>
    <w:p w14:paraId="77735868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78" w:history="1">
        <w:r w:rsidR="00797E63" w:rsidRPr="00E96073">
          <w:rPr>
            <w:rStyle w:val="afa"/>
            <w:noProof/>
          </w:rPr>
          <w:t>11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noProof/>
          </w:rPr>
          <w:t>Сообщения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_Toc58591278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36</w:t>
        </w:r>
        <w:r w:rsidR="00797E63">
          <w:rPr>
            <w:noProof/>
            <w:webHidden/>
          </w:rPr>
          <w:fldChar w:fldCharType="end"/>
        </w:r>
      </w:hyperlink>
    </w:p>
    <w:p w14:paraId="1F138239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79" w:history="1">
        <w:r w:rsidR="00797E63" w:rsidRPr="00E96073">
          <w:rPr>
            <w:rStyle w:val="afa"/>
            <w:noProof/>
          </w:rPr>
          <w:t>12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noProof/>
          </w:rPr>
          <w:t>Помощь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_Toc58591279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38</w:t>
        </w:r>
        <w:r w:rsidR="00797E63">
          <w:rPr>
            <w:noProof/>
            <w:webHidden/>
          </w:rPr>
          <w:fldChar w:fldCharType="end"/>
        </w:r>
      </w:hyperlink>
    </w:p>
    <w:p w14:paraId="4A7782AC" w14:textId="77777777" w:rsidR="00797E63" w:rsidRDefault="007365D0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8591280" w:history="1">
        <w:r w:rsidR="00797E63" w:rsidRPr="00E96073">
          <w:rPr>
            <w:rStyle w:val="afa"/>
            <w:rFonts w:cs="Arial"/>
            <w:noProof/>
          </w:rPr>
          <w:t>13</w:t>
        </w:r>
        <w:r w:rsidR="00797E6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97E63" w:rsidRPr="00E96073">
          <w:rPr>
            <w:rStyle w:val="afa"/>
            <w:rFonts w:cs="Arial"/>
            <w:noProof/>
          </w:rPr>
          <w:t>Завершение работы с Системой</w:t>
        </w:r>
        <w:r w:rsidR="00797E63">
          <w:rPr>
            <w:noProof/>
            <w:webHidden/>
          </w:rPr>
          <w:tab/>
        </w:r>
        <w:r w:rsidR="00797E63">
          <w:rPr>
            <w:noProof/>
            <w:webHidden/>
          </w:rPr>
          <w:fldChar w:fldCharType="begin"/>
        </w:r>
        <w:r w:rsidR="00797E63">
          <w:rPr>
            <w:noProof/>
            <w:webHidden/>
          </w:rPr>
          <w:instrText xml:space="preserve"> PAGEREF _Toc58591280 \h </w:instrText>
        </w:r>
        <w:r w:rsidR="00797E63">
          <w:rPr>
            <w:noProof/>
            <w:webHidden/>
          </w:rPr>
        </w:r>
        <w:r w:rsidR="00797E63">
          <w:rPr>
            <w:noProof/>
            <w:webHidden/>
          </w:rPr>
          <w:fldChar w:fldCharType="separate"/>
        </w:r>
        <w:r w:rsidR="00797E63">
          <w:rPr>
            <w:noProof/>
            <w:webHidden/>
          </w:rPr>
          <w:t>39</w:t>
        </w:r>
        <w:r w:rsidR="00797E63">
          <w:rPr>
            <w:noProof/>
            <w:webHidden/>
          </w:rPr>
          <w:fldChar w:fldCharType="end"/>
        </w:r>
      </w:hyperlink>
    </w:p>
    <w:p w14:paraId="1B39D1AF" w14:textId="77777777" w:rsidR="004C678B" w:rsidRPr="004F6D58" w:rsidRDefault="00F82193" w:rsidP="00F477E1">
      <w:pPr>
        <w:pStyle w:val="phnormal"/>
        <w:ind w:firstLine="0"/>
        <w:rPr>
          <w:rFonts w:cs="Arial"/>
        </w:rPr>
      </w:pPr>
      <w:r w:rsidRPr="004F6D58">
        <w:rPr>
          <w:rFonts w:cs="Arial"/>
          <w:b/>
          <w:szCs w:val="24"/>
        </w:rPr>
        <w:fldChar w:fldCharType="end"/>
      </w:r>
    </w:p>
    <w:p w14:paraId="38E53624" w14:textId="557AEDCD" w:rsidR="00432526" w:rsidRDefault="00432526" w:rsidP="00432526">
      <w:pPr>
        <w:pStyle w:val="11"/>
        <w:numPr>
          <w:ilvl w:val="0"/>
          <w:numId w:val="0"/>
        </w:numPr>
        <w:ind w:left="851"/>
        <w:rPr>
          <w:rFonts w:cs="Arial"/>
        </w:rPr>
      </w:pPr>
      <w:bookmarkStart w:id="1" w:name="_Toc58591264"/>
      <w:bookmarkStart w:id="2" w:name="_Toc18657460"/>
      <w:r>
        <w:rPr>
          <w:rFonts w:cs="Arial"/>
        </w:rPr>
        <w:lastRenderedPageBreak/>
        <w:t>Перечень терминов и сокращений</w:t>
      </w:r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37"/>
        <w:gridCol w:w="7284"/>
      </w:tblGrid>
      <w:tr w:rsidR="000C006C" w:rsidRPr="00F23E37" w14:paraId="4C7321C2" w14:textId="77777777" w:rsidTr="00091946">
        <w:trPr>
          <w:cantSplit/>
          <w:tblHeader/>
        </w:trPr>
        <w:tc>
          <w:tcPr>
            <w:tcW w:w="1505" w:type="pct"/>
          </w:tcPr>
          <w:p w14:paraId="748C130F" w14:textId="77777777" w:rsidR="000C006C" w:rsidRPr="00F23E37" w:rsidRDefault="000C006C" w:rsidP="007A32B3">
            <w:pPr>
              <w:pStyle w:val="phtablecolcaption"/>
            </w:pPr>
            <w:r w:rsidRPr="00F23E37">
              <w:t>Термин, сокращение</w:t>
            </w:r>
          </w:p>
        </w:tc>
        <w:tc>
          <w:tcPr>
            <w:tcW w:w="3495" w:type="pct"/>
          </w:tcPr>
          <w:p w14:paraId="3CC42959" w14:textId="77777777" w:rsidR="000C006C" w:rsidRPr="00F23E37" w:rsidRDefault="000C006C" w:rsidP="007A32B3">
            <w:pPr>
              <w:pStyle w:val="phtablecolcaption"/>
            </w:pPr>
            <w:r w:rsidRPr="00F23E37">
              <w:t>Определение</w:t>
            </w:r>
          </w:p>
        </w:tc>
      </w:tr>
      <w:tr w:rsidR="000C006C" w:rsidRPr="00F23E37" w14:paraId="6A4FA799" w14:textId="77777777" w:rsidTr="00091946">
        <w:trPr>
          <w:cantSplit/>
        </w:trPr>
        <w:tc>
          <w:tcPr>
            <w:tcW w:w="1505" w:type="pct"/>
          </w:tcPr>
          <w:p w14:paraId="77E2F4ED" w14:textId="77777777" w:rsidR="000C006C" w:rsidRPr="00F23E37" w:rsidRDefault="000C006C" w:rsidP="007A32B3">
            <w:pPr>
              <w:pStyle w:val="phtablecellleft"/>
            </w:pPr>
            <w:r w:rsidRPr="00F23E37">
              <w:t>E-mail</w:t>
            </w:r>
          </w:p>
        </w:tc>
        <w:tc>
          <w:tcPr>
            <w:tcW w:w="3495" w:type="pct"/>
          </w:tcPr>
          <w:p w14:paraId="58DB260D" w14:textId="77777777" w:rsidR="000C006C" w:rsidRPr="00F23E37" w:rsidRDefault="000C006C" w:rsidP="007A32B3">
            <w:pPr>
              <w:pStyle w:val="phtablecellleft"/>
            </w:pPr>
            <w:r w:rsidRPr="00F23E37">
              <w:t>(Электронная почта) – технология и предоставляемые ею услуги по пересылке и получению электронных сообщений (называемых «письма» или «электронные письма») по распределённой (в том числе глобальной) компьютерной сети</w:t>
            </w:r>
          </w:p>
        </w:tc>
      </w:tr>
      <w:tr w:rsidR="000C006C" w:rsidRPr="00F23E37" w14:paraId="7D0A43B1" w14:textId="77777777" w:rsidTr="00091946">
        <w:trPr>
          <w:cantSplit/>
        </w:trPr>
        <w:tc>
          <w:tcPr>
            <w:tcW w:w="1505" w:type="pct"/>
          </w:tcPr>
          <w:p w14:paraId="0CDD817C" w14:textId="77777777" w:rsidR="000C006C" w:rsidRPr="00F23E37" w:rsidRDefault="000C006C" w:rsidP="007A32B3">
            <w:pPr>
              <w:pStyle w:val="phtablecellleft"/>
            </w:pPr>
            <w:r w:rsidRPr="00F23E37">
              <w:rPr>
                <w:lang w:val="en-US"/>
              </w:rPr>
              <w:t>W</w:t>
            </w:r>
            <w:r w:rsidRPr="00F23E37">
              <w:t>eb-браузер</w:t>
            </w:r>
          </w:p>
        </w:tc>
        <w:tc>
          <w:tcPr>
            <w:tcW w:w="3495" w:type="pct"/>
          </w:tcPr>
          <w:p w14:paraId="28BD30EA" w14:textId="77777777" w:rsidR="000C006C" w:rsidRPr="00F23E37" w:rsidRDefault="000C006C" w:rsidP="007A32B3">
            <w:pPr>
              <w:pStyle w:val="phtablecellleft"/>
            </w:pPr>
            <w:r w:rsidRPr="00F23E37">
              <w:t xml:space="preserve">Программное обеспечение для просмотра </w:t>
            </w:r>
            <w:r w:rsidRPr="00F23E37">
              <w:rPr>
                <w:lang w:val="en-US"/>
              </w:rPr>
              <w:t>web</w:t>
            </w:r>
            <w:r w:rsidRPr="00F23E37">
              <w:t>-сайтов, их обработки, вывода и перехода от одной страницы к другой</w:t>
            </w:r>
          </w:p>
        </w:tc>
      </w:tr>
      <w:tr w:rsidR="000C006C" w:rsidRPr="00F23E37" w14:paraId="701B9B0D" w14:textId="77777777" w:rsidTr="00091946">
        <w:trPr>
          <w:cantSplit/>
        </w:trPr>
        <w:tc>
          <w:tcPr>
            <w:tcW w:w="1505" w:type="pct"/>
          </w:tcPr>
          <w:p w14:paraId="0DD3D078" w14:textId="77777777" w:rsidR="000C006C" w:rsidRPr="00F23E37" w:rsidRDefault="000C006C" w:rsidP="007A32B3">
            <w:pPr>
              <w:pStyle w:val="phtablecellleft"/>
            </w:pPr>
            <w:r w:rsidRPr="00F23E37">
              <w:t>АО</w:t>
            </w:r>
            <w:r>
              <w:t xml:space="preserve"> «БАРС Груп»</w:t>
            </w:r>
          </w:p>
        </w:tc>
        <w:tc>
          <w:tcPr>
            <w:tcW w:w="3495" w:type="pct"/>
          </w:tcPr>
          <w:p w14:paraId="11F1461E" w14:textId="77777777" w:rsidR="000C006C" w:rsidRPr="00F23E37" w:rsidRDefault="000C006C" w:rsidP="007A32B3">
            <w:pPr>
              <w:pStyle w:val="phtablecellleft"/>
            </w:pPr>
            <w:r w:rsidRPr="00F23E37">
              <w:t>Акционерное общество</w:t>
            </w:r>
            <w:r>
              <w:t xml:space="preserve"> «БАРС Груп»</w:t>
            </w:r>
          </w:p>
        </w:tc>
      </w:tr>
      <w:tr w:rsidR="000C006C" w:rsidRPr="00F23E37" w14:paraId="60FAFF06" w14:textId="77777777" w:rsidTr="00091946">
        <w:trPr>
          <w:cantSplit/>
        </w:trPr>
        <w:tc>
          <w:tcPr>
            <w:tcW w:w="1505" w:type="pct"/>
          </w:tcPr>
          <w:p w14:paraId="6E183DBA" w14:textId="77777777" w:rsidR="000C006C" w:rsidRPr="00F23E37" w:rsidRDefault="000C006C" w:rsidP="007A32B3">
            <w:pPr>
              <w:pStyle w:val="phtablecellleft"/>
            </w:pPr>
            <w:r w:rsidRPr="00F23E37">
              <w:t>ЕСИА</w:t>
            </w:r>
          </w:p>
        </w:tc>
        <w:tc>
          <w:tcPr>
            <w:tcW w:w="3495" w:type="pct"/>
          </w:tcPr>
          <w:p w14:paraId="3304FA16" w14:textId="77777777" w:rsidR="000C006C" w:rsidRPr="00F23E37" w:rsidRDefault="000C006C" w:rsidP="007A32B3">
            <w:pPr>
              <w:pStyle w:val="phtablecellleft"/>
            </w:pPr>
            <w:r w:rsidRPr="00F23E37">
              <w:t>Единая система идентификации и аутентификации</w:t>
            </w:r>
          </w:p>
        </w:tc>
      </w:tr>
      <w:tr w:rsidR="000C006C" w:rsidRPr="00F23E37" w14:paraId="49DF8E3A" w14:textId="77777777" w:rsidTr="00091946">
        <w:trPr>
          <w:cantSplit/>
        </w:trPr>
        <w:tc>
          <w:tcPr>
            <w:tcW w:w="1505" w:type="pct"/>
          </w:tcPr>
          <w:p w14:paraId="18166BA3" w14:textId="77777777" w:rsidR="000C006C" w:rsidRPr="00F23E37" w:rsidRDefault="000C006C" w:rsidP="007A32B3">
            <w:pPr>
              <w:pStyle w:val="phtablecellleft"/>
            </w:pPr>
            <w:r>
              <w:t>ПФДО</w:t>
            </w:r>
          </w:p>
        </w:tc>
        <w:tc>
          <w:tcPr>
            <w:tcW w:w="3495" w:type="pct"/>
          </w:tcPr>
          <w:p w14:paraId="2F2C199E" w14:textId="77777777" w:rsidR="000C006C" w:rsidRPr="00F23E37" w:rsidRDefault="000C006C" w:rsidP="007A32B3">
            <w:pPr>
              <w:pStyle w:val="phtablecellleft"/>
            </w:pPr>
            <w:r>
              <w:t>П</w:t>
            </w:r>
            <w:r w:rsidRPr="008613AE">
              <w:t>ерсонифицированное финансирование дополнительного образования</w:t>
            </w:r>
          </w:p>
        </w:tc>
      </w:tr>
      <w:tr w:rsidR="000C006C" w:rsidRPr="00F23E37" w14:paraId="33235AE0" w14:textId="77777777" w:rsidTr="00091946">
        <w:trPr>
          <w:cantSplit/>
        </w:trPr>
        <w:tc>
          <w:tcPr>
            <w:tcW w:w="1505" w:type="pct"/>
          </w:tcPr>
          <w:p w14:paraId="20601A05" w14:textId="77777777" w:rsidR="000C006C" w:rsidRPr="00F23E37" w:rsidRDefault="000C006C" w:rsidP="007A32B3">
            <w:pPr>
              <w:pStyle w:val="phtablecellleft"/>
            </w:pPr>
            <w:r w:rsidRPr="00F23E37">
              <w:t>Система</w:t>
            </w:r>
          </w:p>
        </w:tc>
        <w:tc>
          <w:tcPr>
            <w:tcW w:w="3495" w:type="pct"/>
          </w:tcPr>
          <w:p w14:paraId="21D2E837" w14:textId="77777777" w:rsidR="000C006C" w:rsidRPr="00F23E37" w:rsidRDefault="000C006C" w:rsidP="00432526">
            <w:pPr>
              <w:pStyle w:val="phtablecellleft"/>
            </w:pPr>
            <w:r>
              <w:t>Автоматизированная информационная</w:t>
            </w:r>
            <w:r w:rsidRPr="004F6D58">
              <w:t xml:space="preserve"> систем</w:t>
            </w:r>
            <w:r>
              <w:t>а</w:t>
            </w:r>
            <w:r w:rsidRPr="00F23E37">
              <w:t xml:space="preserve"> «БАРС.Образование – Электронное дополнительное образование»</w:t>
            </w:r>
          </w:p>
        </w:tc>
      </w:tr>
      <w:tr w:rsidR="000C006C" w:rsidRPr="00F23E37" w14:paraId="71237D64" w14:textId="77777777" w:rsidTr="00091946">
        <w:trPr>
          <w:cantSplit/>
        </w:trPr>
        <w:tc>
          <w:tcPr>
            <w:tcW w:w="1505" w:type="pct"/>
          </w:tcPr>
          <w:p w14:paraId="6E62157E" w14:textId="77777777" w:rsidR="000C006C" w:rsidRPr="00F23E37" w:rsidRDefault="000C006C" w:rsidP="007A32B3">
            <w:pPr>
              <w:pStyle w:val="phtablecellleft"/>
            </w:pPr>
            <w:r w:rsidRPr="00F23E37">
              <w:t>СНИЛС</w:t>
            </w:r>
          </w:p>
        </w:tc>
        <w:tc>
          <w:tcPr>
            <w:tcW w:w="3495" w:type="pct"/>
          </w:tcPr>
          <w:p w14:paraId="43DF85F9" w14:textId="77777777" w:rsidR="000C006C" w:rsidRPr="00F23E37" w:rsidRDefault="000C006C" w:rsidP="007A32B3">
            <w:pPr>
              <w:pStyle w:val="phtablecellleft"/>
            </w:pPr>
            <w:r w:rsidRPr="00F23E37">
              <w:t>Страховой номер индивидуального лицевого счета</w:t>
            </w:r>
          </w:p>
        </w:tc>
      </w:tr>
      <w:tr w:rsidR="000C006C" w:rsidRPr="00F23E37" w14:paraId="50348994" w14:textId="77777777" w:rsidTr="00091946">
        <w:trPr>
          <w:cantSplit/>
        </w:trPr>
        <w:tc>
          <w:tcPr>
            <w:tcW w:w="1505" w:type="pct"/>
          </w:tcPr>
          <w:p w14:paraId="798E60A8" w14:textId="77777777" w:rsidR="000C006C" w:rsidRPr="00F23E37" w:rsidRDefault="000C006C" w:rsidP="007A32B3">
            <w:pPr>
              <w:pStyle w:val="phtablecellleft"/>
            </w:pPr>
            <w:r w:rsidRPr="00F23E37">
              <w:t>ФИО</w:t>
            </w:r>
          </w:p>
        </w:tc>
        <w:tc>
          <w:tcPr>
            <w:tcW w:w="3495" w:type="pct"/>
          </w:tcPr>
          <w:p w14:paraId="661F0CA2" w14:textId="77777777" w:rsidR="000C006C" w:rsidRPr="00F23E37" w:rsidRDefault="000C006C" w:rsidP="007A32B3">
            <w:pPr>
              <w:pStyle w:val="phtablecellleft"/>
            </w:pPr>
            <w:r w:rsidRPr="00F23E37">
              <w:t>Фамилия, имя, отчество</w:t>
            </w:r>
          </w:p>
        </w:tc>
      </w:tr>
    </w:tbl>
    <w:p w14:paraId="6801AA43" w14:textId="77777777" w:rsidR="00432526" w:rsidRPr="00432526" w:rsidRDefault="00432526" w:rsidP="00432526">
      <w:pPr>
        <w:pStyle w:val="phnormal"/>
      </w:pPr>
    </w:p>
    <w:p w14:paraId="142DF879" w14:textId="77777777" w:rsidR="004176AD" w:rsidRPr="004F6D58" w:rsidRDefault="004176AD" w:rsidP="001A1819">
      <w:pPr>
        <w:pStyle w:val="11"/>
        <w:rPr>
          <w:rFonts w:cs="Arial"/>
        </w:rPr>
      </w:pPr>
      <w:bookmarkStart w:id="3" w:name="_Ref49155235"/>
      <w:bookmarkStart w:id="4" w:name="_Toc58591265"/>
      <w:r w:rsidRPr="004F6D58">
        <w:rPr>
          <w:rFonts w:cs="Arial"/>
        </w:rPr>
        <w:lastRenderedPageBreak/>
        <w:t>Запуск</w:t>
      </w:r>
      <w:r w:rsidR="00F07A9F" w:rsidRPr="004F6D58">
        <w:rPr>
          <w:rFonts w:cs="Arial"/>
        </w:rPr>
        <w:t xml:space="preserve"> и </w:t>
      </w:r>
      <w:r w:rsidR="00720FD3" w:rsidRPr="004F6D58">
        <w:rPr>
          <w:rFonts w:cs="Arial"/>
        </w:rPr>
        <w:t xml:space="preserve">начало </w:t>
      </w:r>
      <w:r w:rsidR="00F07A9F" w:rsidRPr="004F6D58">
        <w:rPr>
          <w:rFonts w:cs="Arial"/>
        </w:rPr>
        <w:t>работ</w:t>
      </w:r>
      <w:r w:rsidR="00720FD3" w:rsidRPr="004F6D58">
        <w:rPr>
          <w:rFonts w:cs="Arial"/>
        </w:rPr>
        <w:t>ы</w:t>
      </w:r>
      <w:r w:rsidR="00F07A9F" w:rsidRPr="004F6D58">
        <w:rPr>
          <w:rFonts w:cs="Arial"/>
        </w:rPr>
        <w:t xml:space="preserve"> с</w:t>
      </w:r>
      <w:r w:rsidRPr="004F6D58">
        <w:rPr>
          <w:rFonts w:cs="Arial"/>
        </w:rPr>
        <w:t xml:space="preserve"> Систем</w:t>
      </w:r>
      <w:r w:rsidR="00F07A9F" w:rsidRPr="004F6D58">
        <w:rPr>
          <w:rFonts w:cs="Arial"/>
        </w:rPr>
        <w:t>ой</w:t>
      </w:r>
      <w:bookmarkEnd w:id="0"/>
      <w:bookmarkEnd w:id="2"/>
      <w:bookmarkEnd w:id="3"/>
      <w:bookmarkEnd w:id="4"/>
    </w:p>
    <w:p w14:paraId="42A201E3" w14:textId="77777777" w:rsidR="007714C4" w:rsidRPr="004F6D58" w:rsidRDefault="007714C4" w:rsidP="004277D2">
      <w:pPr>
        <w:pStyle w:val="20"/>
        <w:rPr>
          <w:rFonts w:cs="Arial"/>
        </w:rPr>
      </w:pPr>
      <w:bookmarkStart w:id="5" w:name="_Toc451875791"/>
      <w:bookmarkStart w:id="6" w:name="_Ref483475581"/>
      <w:bookmarkStart w:id="7" w:name="_Ref510871491"/>
      <w:bookmarkStart w:id="8" w:name="_Toc18657461"/>
      <w:bookmarkStart w:id="9" w:name="_Ref21958754"/>
      <w:bookmarkStart w:id="10" w:name="_Toc58591266"/>
      <w:r w:rsidRPr="004F6D58">
        <w:rPr>
          <w:rFonts w:cs="Arial"/>
        </w:rPr>
        <w:t>Запуск Системы</w:t>
      </w:r>
      <w:bookmarkEnd w:id="5"/>
      <w:bookmarkEnd w:id="6"/>
      <w:bookmarkEnd w:id="7"/>
      <w:bookmarkEnd w:id="8"/>
      <w:bookmarkEnd w:id="9"/>
      <w:bookmarkEnd w:id="10"/>
    </w:p>
    <w:p w14:paraId="5C2F49B0" w14:textId="77777777" w:rsidR="00573CBE" w:rsidRPr="004F6D58" w:rsidRDefault="00573CBE" w:rsidP="009A0E04">
      <w:pPr>
        <w:pStyle w:val="phlistitemizedtitle"/>
        <w:rPr>
          <w:rFonts w:cs="Arial"/>
        </w:rPr>
      </w:pPr>
      <w:r w:rsidRPr="004F6D58">
        <w:rPr>
          <w:rFonts w:cs="Arial"/>
        </w:rPr>
        <w:t xml:space="preserve">Начало работы </w:t>
      </w:r>
      <w:r w:rsidR="00CA2014" w:rsidRPr="004F6D58">
        <w:rPr>
          <w:rFonts w:cs="Arial"/>
        </w:rPr>
        <w:t>в</w:t>
      </w:r>
      <w:r w:rsidRPr="004F6D58">
        <w:rPr>
          <w:rFonts w:cs="Arial"/>
        </w:rPr>
        <w:t xml:space="preserve"> </w:t>
      </w:r>
      <w:r w:rsidR="00CA2014" w:rsidRPr="004F6D58">
        <w:rPr>
          <w:rFonts w:cs="Arial"/>
        </w:rPr>
        <w:t>автоматизированной информационной системе</w:t>
      </w:r>
      <w:r w:rsidR="001D30E9" w:rsidRPr="004F6D58">
        <w:rPr>
          <w:rFonts w:cs="Arial"/>
        </w:rPr>
        <w:t xml:space="preserve"> «БАРС. Образование – Электронное </w:t>
      </w:r>
      <w:r w:rsidR="00A556DB" w:rsidRPr="004F6D58">
        <w:rPr>
          <w:rFonts w:cs="Arial"/>
        </w:rPr>
        <w:t>д</w:t>
      </w:r>
      <w:r w:rsidR="001D30E9" w:rsidRPr="004F6D58">
        <w:rPr>
          <w:rFonts w:cs="Arial"/>
        </w:rPr>
        <w:t xml:space="preserve">ополнительное </w:t>
      </w:r>
      <w:r w:rsidR="00A556DB" w:rsidRPr="004F6D58">
        <w:rPr>
          <w:rFonts w:cs="Arial"/>
        </w:rPr>
        <w:t>о</w:t>
      </w:r>
      <w:r w:rsidR="001D30E9" w:rsidRPr="004F6D58">
        <w:rPr>
          <w:rFonts w:cs="Arial"/>
        </w:rPr>
        <w:t>бразование» (далее</w:t>
      </w:r>
      <w:r w:rsidR="00333117" w:rsidRPr="004F6D58">
        <w:rPr>
          <w:rFonts w:cs="Arial"/>
        </w:rPr>
        <w:t xml:space="preserve"> – </w:t>
      </w:r>
      <w:r w:rsidR="001D30E9" w:rsidRPr="004F6D58">
        <w:rPr>
          <w:rFonts w:cs="Arial"/>
        </w:rPr>
        <w:t xml:space="preserve">Система) </w:t>
      </w:r>
      <w:r w:rsidRPr="004F6D58">
        <w:rPr>
          <w:rFonts w:cs="Arial"/>
        </w:rPr>
        <w:t>содержит следующую последовательность действий:</w:t>
      </w:r>
    </w:p>
    <w:p w14:paraId="1D2AD82E" w14:textId="7002F912" w:rsidR="00573CBE" w:rsidRPr="00C3210B" w:rsidRDefault="00573CBE" w:rsidP="009A0E04">
      <w:pPr>
        <w:pStyle w:val="phlistitemized1"/>
      </w:pPr>
      <w:r w:rsidRPr="004F6D58">
        <w:t>запустите</w:t>
      </w:r>
      <w:r w:rsidRPr="00C3210B">
        <w:t xml:space="preserve"> </w:t>
      </w:r>
      <w:r w:rsidRPr="004F6D58">
        <w:t>любой</w:t>
      </w:r>
      <w:r w:rsidRPr="00C3210B">
        <w:t xml:space="preserve"> </w:t>
      </w:r>
      <w:r w:rsidR="00961CC1" w:rsidRPr="004F6D58">
        <w:rPr>
          <w:lang w:val="en-US"/>
        </w:rPr>
        <w:t>web</w:t>
      </w:r>
      <w:r w:rsidRPr="00C3210B">
        <w:t>-</w:t>
      </w:r>
      <w:r w:rsidRPr="004F6D58">
        <w:t>браузер</w:t>
      </w:r>
      <w:r w:rsidRPr="00C3210B">
        <w:t xml:space="preserve"> (</w:t>
      </w:r>
      <w:r w:rsidRPr="004F6D58">
        <w:rPr>
          <w:lang w:val="en-US"/>
        </w:rPr>
        <w:t>Internet</w:t>
      </w:r>
      <w:r w:rsidRPr="00C3210B">
        <w:t xml:space="preserve"> </w:t>
      </w:r>
      <w:r w:rsidRPr="004F6D58">
        <w:rPr>
          <w:lang w:val="en-US"/>
        </w:rPr>
        <w:t>Explorer</w:t>
      </w:r>
      <w:r w:rsidRPr="00C3210B">
        <w:t xml:space="preserve">, </w:t>
      </w:r>
      <w:r w:rsidRPr="004F6D58">
        <w:rPr>
          <w:lang w:val="en-US"/>
        </w:rPr>
        <w:t>Mozilla</w:t>
      </w:r>
      <w:r w:rsidRPr="00C3210B">
        <w:t xml:space="preserve"> </w:t>
      </w:r>
      <w:r w:rsidRPr="004F6D58">
        <w:rPr>
          <w:lang w:val="en-US"/>
        </w:rPr>
        <w:t>Firefox</w:t>
      </w:r>
      <w:r w:rsidRPr="00C3210B">
        <w:t xml:space="preserve">, </w:t>
      </w:r>
      <w:r w:rsidRPr="004F6D58">
        <w:rPr>
          <w:lang w:val="en-US"/>
        </w:rPr>
        <w:t>Opera</w:t>
      </w:r>
      <w:r w:rsidRPr="00C3210B">
        <w:t xml:space="preserve">, </w:t>
      </w:r>
      <w:r w:rsidRPr="004F6D58">
        <w:rPr>
          <w:lang w:val="en-US"/>
        </w:rPr>
        <w:t>Safari</w:t>
      </w:r>
      <w:r w:rsidRPr="00C3210B">
        <w:t xml:space="preserve">, </w:t>
      </w:r>
      <w:r w:rsidRPr="004F6D58">
        <w:rPr>
          <w:lang w:val="en-US"/>
        </w:rPr>
        <w:t>Google</w:t>
      </w:r>
      <w:r w:rsidRPr="00C3210B">
        <w:t xml:space="preserve"> </w:t>
      </w:r>
      <w:r w:rsidRPr="004F6D58">
        <w:rPr>
          <w:lang w:val="en-US"/>
        </w:rPr>
        <w:t>Chrome</w:t>
      </w:r>
      <w:r w:rsidRPr="00C3210B">
        <w:t xml:space="preserve"> </w:t>
      </w:r>
      <w:r w:rsidRPr="004F6D58">
        <w:t>или</w:t>
      </w:r>
      <w:r w:rsidRPr="00C3210B">
        <w:t xml:space="preserve"> </w:t>
      </w:r>
      <w:r w:rsidRPr="004F6D58">
        <w:t>др</w:t>
      </w:r>
      <w:r w:rsidR="00C3210B">
        <w:t>угие</w:t>
      </w:r>
      <w:r w:rsidRPr="00C3210B">
        <w:t>);</w:t>
      </w:r>
    </w:p>
    <w:p w14:paraId="0FB41E20" w14:textId="77777777" w:rsidR="00573CBE" w:rsidRPr="004F6D58" w:rsidRDefault="00573CBE" w:rsidP="009A0E04">
      <w:pPr>
        <w:pStyle w:val="phlistitemized1"/>
      </w:pPr>
      <w:r w:rsidRPr="004F6D58">
        <w:t xml:space="preserve">в строке «Адрес» </w:t>
      </w:r>
      <w:r w:rsidR="00507AA6" w:rsidRPr="004F6D58">
        <w:rPr>
          <w:lang w:val="en-US"/>
        </w:rPr>
        <w:t>web</w:t>
      </w:r>
      <w:r w:rsidR="00507AA6" w:rsidRPr="004F6D58">
        <w:t>-</w:t>
      </w:r>
      <w:r w:rsidRPr="004F6D58">
        <w:t>браузера введите ссылку на сайт Системы (ссылка выдается администратором Системы) и перейдите по данной ссылке;</w:t>
      </w:r>
    </w:p>
    <w:p w14:paraId="4E595240" w14:textId="0397F432" w:rsidR="00573CBE" w:rsidRPr="004F6D58" w:rsidRDefault="00573CBE" w:rsidP="009A0E04">
      <w:pPr>
        <w:pStyle w:val="phlistitemized1"/>
      </w:pPr>
      <w:r w:rsidRPr="004F6D58">
        <w:t>в открывшемся окне входа в Систему (</w:t>
      </w:r>
      <w:r w:rsidRPr="004F6D58">
        <w:fldChar w:fldCharType="begin"/>
      </w:r>
      <w:r w:rsidRPr="004F6D58">
        <w:instrText xml:space="preserve"> REF _Ref449444317 \h </w:instrText>
      </w:r>
      <w:r w:rsidR="00961CC1" w:rsidRPr="004F6D58">
        <w:instrText xml:space="preserve"> \* MERGEFORMAT </w:instrText>
      </w:r>
      <w:r w:rsidRPr="004F6D58">
        <w:fldChar w:fldCharType="separate"/>
      </w:r>
      <w:r w:rsidR="00797E63" w:rsidRPr="004F6D58">
        <w:t>Р</w:t>
      </w:r>
      <w:r w:rsidR="00797E63">
        <w:t>исунок 1</w:t>
      </w:r>
      <w:r w:rsidRPr="004F6D58">
        <w:fldChar w:fldCharType="end"/>
      </w:r>
      <w:r w:rsidRPr="004F6D58">
        <w:t xml:space="preserve">) </w:t>
      </w:r>
      <w:r w:rsidR="003A608D" w:rsidRPr="004F6D58">
        <w:t>нажм</w:t>
      </w:r>
      <w:r w:rsidR="00360930" w:rsidRPr="004F6D58">
        <w:t>ите на кнопку «Вход через ЕСИА».</w:t>
      </w:r>
    </w:p>
    <w:p w14:paraId="53B55085" w14:textId="30D2796C" w:rsidR="00573CBE" w:rsidRPr="004F6D58" w:rsidRDefault="005D3730" w:rsidP="00573CBE">
      <w:pPr>
        <w:pStyle w:val="phfigure"/>
        <w:rPr>
          <w:rFonts w:cs="Arial"/>
        </w:rPr>
      </w:pPr>
      <w:r w:rsidRPr="004F6D58">
        <w:rPr>
          <w:rFonts w:cs="Arial"/>
          <w:noProof/>
        </w:rPr>
        <w:drawing>
          <wp:inline distT="0" distB="0" distL="0" distR="0" wp14:anchorId="1588EC2B" wp14:editId="40D8EF7C">
            <wp:extent cx="4019550" cy="102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CE0A" w14:textId="7EAF60AF" w:rsidR="00573CBE" w:rsidRPr="004F6D58" w:rsidRDefault="0097123F" w:rsidP="00573CBE">
      <w:pPr>
        <w:pStyle w:val="phfiguretitle"/>
      </w:pPr>
      <w:bookmarkStart w:id="11" w:name="_Ref449444317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1</w:t>
      </w:r>
      <w:r w:rsidR="007365D0">
        <w:rPr>
          <w:noProof/>
        </w:rPr>
        <w:fldChar w:fldCharType="end"/>
      </w:r>
      <w:bookmarkEnd w:id="11"/>
      <w:r w:rsidR="00333117" w:rsidRPr="004F6D58">
        <w:t xml:space="preserve"> – </w:t>
      </w:r>
      <w:r w:rsidR="00573CBE" w:rsidRPr="004F6D58">
        <w:t>Окно входа в Систему</w:t>
      </w:r>
    </w:p>
    <w:p w14:paraId="42BE78D8" w14:textId="5E94E077" w:rsidR="008270A1" w:rsidRPr="004F6D58" w:rsidRDefault="00F42796" w:rsidP="008270A1">
      <w:pPr>
        <w:pStyle w:val="phlistitemizedtitle"/>
        <w:rPr>
          <w:rFonts w:cs="Arial"/>
          <w:lang w:eastAsia="en-US"/>
        </w:rPr>
      </w:pPr>
      <w:r w:rsidRPr="004F6D58">
        <w:rPr>
          <w:rFonts w:cs="Arial"/>
          <w:lang w:eastAsia="en-US"/>
        </w:rPr>
        <w:lastRenderedPageBreak/>
        <w:t>Откроется</w:t>
      </w:r>
      <w:r w:rsidR="008270A1" w:rsidRPr="004F6D58">
        <w:rPr>
          <w:rFonts w:cs="Arial"/>
          <w:lang w:eastAsia="en-US"/>
        </w:rPr>
        <w:t xml:space="preserve"> окно с главной страницей ЕСИА (</w:t>
      </w:r>
      <w:r w:rsidR="008270A1" w:rsidRPr="004F6D58">
        <w:rPr>
          <w:rFonts w:cs="Arial"/>
          <w:lang w:eastAsia="en-US"/>
        </w:rPr>
        <w:fldChar w:fldCharType="begin"/>
      </w:r>
      <w:r w:rsidR="008270A1" w:rsidRPr="004F6D58">
        <w:rPr>
          <w:rFonts w:cs="Arial"/>
          <w:lang w:eastAsia="en-US"/>
        </w:rPr>
        <w:instrText xml:space="preserve"> REF _Ref445482511 \h  \* MERGEFORMAT </w:instrText>
      </w:r>
      <w:r w:rsidR="008270A1" w:rsidRPr="004F6D58">
        <w:rPr>
          <w:rFonts w:cs="Arial"/>
          <w:lang w:eastAsia="en-US"/>
        </w:rPr>
      </w:r>
      <w:r w:rsidR="008270A1" w:rsidRPr="004F6D58">
        <w:rPr>
          <w:rFonts w:cs="Arial"/>
          <w:lang w:eastAsia="en-US"/>
        </w:rPr>
        <w:fldChar w:fldCharType="separate"/>
      </w:r>
      <w:r w:rsidR="00797E63" w:rsidRPr="00797E63">
        <w:rPr>
          <w:rFonts w:cs="Arial"/>
        </w:rPr>
        <w:t>Рисунок 2</w:t>
      </w:r>
      <w:r w:rsidR="008270A1" w:rsidRPr="004F6D58">
        <w:rPr>
          <w:rFonts w:cs="Arial"/>
          <w:lang w:eastAsia="en-US"/>
        </w:rPr>
        <w:fldChar w:fldCharType="end"/>
      </w:r>
      <w:r w:rsidR="008270A1" w:rsidRPr="004F6D58">
        <w:rPr>
          <w:rFonts w:cs="Arial"/>
          <w:lang w:eastAsia="en-US"/>
        </w:rPr>
        <w:t>).</w:t>
      </w:r>
    </w:p>
    <w:p w14:paraId="202ED94D" w14:textId="77777777" w:rsidR="008270A1" w:rsidRPr="004F6D58" w:rsidRDefault="008270A1" w:rsidP="008270A1">
      <w:pPr>
        <w:pStyle w:val="phfigure"/>
        <w:rPr>
          <w:rFonts w:cs="Arial"/>
        </w:rPr>
      </w:pPr>
      <w:r w:rsidRPr="004F6D58">
        <w:rPr>
          <w:rFonts w:cs="Arial"/>
          <w:noProof/>
        </w:rPr>
        <w:drawing>
          <wp:inline distT="0" distB="0" distL="0" distR="0" wp14:anchorId="5C31FD6B" wp14:editId="04D3DFF2">
            <wp:extent cx="3151898" cy="5772150"/>
            <wp:effectExtent l="0" t="0" r="0" b="0"/>
            <wp:docPr id="10254" name="Рисунок 1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1898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28DA" w14:textId="53D124E7" w:rsidR="008270A1" w:rsidRPr="004F6D58" w:rsidRDefault="008270A1" w:rsidP="008270A1">
      <w:pPr>
        <w:pStyle w:val="phfiguretitle"/>
        <w:rPr>
          <w:lang w:eastAsia="en-US"/>
        </w:rPr>
      </w:pPr>
      <w:bookmarkStart w:id="12" w:name="_Ref445482511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2</w:t>
      </w:r>
      <w:r w:rsidR="007365D0">
        <w:rPr>
          <w:noProof/>
        </w:rPr>
        <w:fldChar w:fldCharType="end"/>
      </w:r>
      <w:bookmarkEnd w:id="12"/>
      <w:r w:rsidRPr="004F6D58">
        <w:t xml:space="preserve"> – Главная страница ЕСИА</w:t>
      </w:r>
    </w:p>
    <w:p w14:paraId="515310C8" w14:textId="77777777" w:rsidR="008270A1" w:rsidRPr="004F6D58" w:rsidRDefault="008270A1" w:rsidP="008270A1">
      <w:pPr>
        <w:pStyle w:val="phnormal"/>
        <w:rPr>
          <w:rFonts w:cs="Arial"/>
          <w:lang w:eastAsia="en-US"/>
        </w:rPr>
      </w:pPr>
      <w:r w:rsidRPr="004F6D58">
        <w:rPr>
          <w:rFonts w:cs="Arial"/>
          <w:lang w:eastAsia="en-US"/>
        </w:rPr>
        <w:t>Выполните авторизацию через ваши учтенные данные в ЕСИА:</w:t>
      </w:r>
    </w:p>
    <w:p w14:paraId="7AB79D79" w14:textId="77777777" w:rsidR="008270A1" w:rsidRPr="004F6D58" w:rsidRDefault="008270A1" w:rsidP="008270A1">
      <w:pPr>
        <w:pStyle w:val="phlistitemized1"/>
        <w:numPr>
          <w:ilvl w:val="0"/>
          <w:numId w:val="20"/>
        </w:numPr>
      </w:pPr>
      <w:r w:rsidRPr="004F6D58">
        <w:t>номер мобильного телефона;</w:t>
      </w:r>
    </w:p>
    <w:p w14:paraId="71211C79" w14:textId="77777777" w:rsidR="008270A1" w:rsidRPr="004F6D58" w:rsidRDefault="008270A1" w:rsidP="008270A1">
      <w:pPr>
        <w:pStyle w:val="phlistitemized1"/>
        <w:numPr>
          <w:ilvl w:val="0"/>
          <w:numId w:val="20"/>
        </w:numPr>
      </w:pPr>
      <w:r w:rsidRPr="004F6D58">
        <w:rPr>
          <w:lang w:val="en-US"/>
        </w:rPr>
        <w:t>e</w:t>
      </w:r>
      <w:r w:rsidRPr="004F6D58">
        <w:t>-</w:t>
      </w:r>
      <w:r w:rsidRPr="004F6D58">
        <w:rPr>
          <w:lang w:val="en-US"/>
        </w:rPr>
        <w:t>mail</w:t>
      </w:r>
      <w:r w:rsidRPr="004F6D58">
        <w:t>;</w:t>
      </w:r>
    </w:p>
    <w:p w14:paraId="1E4E2EFE" w14:textId="77777777" w:rsidR="008270A1" w:rsidRPr="004F6D58" w:rsidRDefault="008270A1" w:rsidP="008270A1">
      <w:pPr>
        <w:pStyle w:val="phlistitemized1"/>
        <w:numPr>
          <w:ilvl w:val="0"/>
          <w:numId w:val="20"/>
        </w:numPr>
      </w:pPr>
      <w:r w:rsidRPr="004F6D58">
        <w:t>СНИЛС.</w:t>
      </w:r>
    </w:p>
    <w:p w14:paraId="386D8271" w14:textId="77777777" w:rsidR="008270A1" w:rsidRPr="004F6D58" w:rsidRDefault="008270A1" w:rsidP="008270A1">
      <w:pPr>
        <w:pStyle w:val="phnormal"/>
        <w:rPr>
          <w:rFonts w:cs="Arial"/>
          <w:lang w:eastAsia="en-US"/>
        </w:rPr>
      </w:pPr>
      <w:r w:rsidRPr="004F6D58">
        <w:rPr>
          <w:rFonts w:cs="Arial"/>
          <w:lang w:eastAsia="en-US"/>
        </w:rPr>
        <w:t>Нажмите кнопку «Войти».</w:t>
      </w:r>
    </w:p>
    <w:p w14:paraId="0617F51F" w14:textId="4A244DA2" w:rsidR="00573CBE" w:rsidRPr="004F6D58" w:rsidRDefault="00573CBE" w:rsidP="008270A1">
      <w:pPr>
        <w:pStyle w:val="phnormal"/>
        <w:rPr>
          <w:rFonts w:cs="Arial"/>
        </w:rPr>
      </w:pPr>
      <w:r w:rsidRPr="004F6D58">
        <w:rPr>
          <w:rFonts w:cs="Arial"/>
        </w:rPr>
        <w:t>Система начнет проверку</w:t>
      </w:r>
      <w:bookmarkStart w:id="13" w:name="_GoBack"/>
      <w:bookmarkEnd w:id="13"/>
      <w:r w:rsidRPr="004F6D58">
        <w:rPr>
          <w:rFonts w:cs="Arial"/>
        </w:rPr>
        <w:t xml:space="preserve"> наличия ролей у пользователя:</w:t>
      </w:r>
    </w:p>
    <w:p w14:paraId="602348E1" w14:textId="277ECB47" w:rsidR="00573CBE" w:rsidRPr="004F6D58" w:rsidRDefault="00573CBE" w:rsidP="00CE6925">
      <w:pPr>
        <w:pStyle w:val="phlistitemized1"/>
      </w:pPr>
      <w:r w:rsidRPr="004F6D58">
        <w:t xml:space="preserve">если пользователь имеет только </w:t>
      </w:r>
      <w:r w:rsidR="000301B8" w:rsidRPr="004F6D58">
        <w:t>одну роль (</w:t>
      </w:r>
      <w:r w:rsidRPr="004F6D58">
        <w:t>«Родитель» или «Учащийся»</w:t>
      </w:r>
      <w:r w:rsidR="000301B8" w:rsidRPr="004F6D58">
        <w:t>)</w:t>
      </w:r>
      <w:r w:rsidRPr="004F6D58">
        <w:t xml:space="preserve">, то откроется </w:t>
      </w:r>
      <w:r w:rsidR="0070480D" w:rsidRPr="004F6D58">
        <w:t xml:space="preserve">главное </w:t>
      </w:r>
      <w:r w:rsidRPr="004F6D58">
        <w:t xml:space="preserve">окно </w:t>
      </w:r>
      <w:r w:rsidR="0070480D" w:rsidRPr="004F6D58">
        <w:t>Системы для родителя или учащегося</w:t>
      </w:r>
      <w:r w:rsidRPr="004F6D58">
        <w:t xml:space="preserve"> </w:t>
      </w:r>
      <w:r w:rsidR="000301B8" w:rsidRPr="004F6D58">
        <w:t xml:space="preserve">соответственно </w:t>
      </w:r>
      <w:r w:rsidRPr="004F6D58">
        <w:t>(</w:t>
      </w:r>
      <w:r w:rsidR="004C678B" w:rsidRPr="004F6D58">
        <w:fldChar w:fldCharType="begin"/>
      </w:r>
      <w:r w:rsidR="004C678B" w:rsidRPr="004F6D58">
        <w:instrText xml:space="preserve"> REF _Ref448943836 \h </w:instrText>
      </w:r>
      <w:r w:rsidR="004F6D58">
        <w:instrText xml:space="preserve"> \* MERGEFORMAT </w:instrText>
      </w:r>
      <w:r w:rsidR="004C678B" w:rsidRPr="004F6D58">
        <w:fldChar w:fldCharType="separate"/>
      </w:r>
      <w:r w:rsidR="00797E63" w:rsidRPr="004F6D58">
        <w:t>Р</w:t>
      </w:r>
      <w:r w:rsidR="00797E63">
        <w:t>исунок 7</w:t>
      </w:r>
      <w:r w:rsidR="004C678B" w:rsidRPr="004F6D58">
        <w:fldChar w:fldCharType="end"/>
      </w:r>
      <w:r w:rsidR="004C678B" w:rsidRPr="004F6D58">
        <w:t xml:space="preserve">, </w:t>
      </w:r>
      <w:r w:rsidR="004C678B" w:rsidRPr="004F6D58">
        <w:fldChar w:fldCharType="begin"/>
      </w:r>
      <w:r w:rsidR="004C678B" w:rsidRPr="004F6D58">
        <w:instrText xml:space="preserve"> REF _Ref451873632 \h </w:instrText>
      </w:r>
      <w:r w:rsidR="004F6D58">
        <w:instrText xml:space="preserve"> \* MERGEFORMAT </w:instrText>
      </w:r>
      <w:r w:rsidR="004C678B" w:rsidRPr="004F6D58">
        <w:fldChar w:fldCharType="separate"/>
      </w:r>
      <w:r w:rsidR="00797E63" w:rsidRPr="004F6D58">
        <w:t>Р</w:t>
      </w:r>
      <w:r w:rsidR="00797E63">
        <w:t>исунок 8</w:t>
      </w:r>
      <w:r w:rsidR="004C678B" w:rsidRPr="004F6D58">
        <w:fldChar w:fldCharType="end"/>
      </w:r>
      <w:r w:rsidRPr="004F6D58">
        <w:t>);</w:t>
      </w:r>
    </w:p>
    <w:p w14:paraId="44AFB66E" w14:textId="7DF09AD6" w:rsidR="00573CBE" w:rsidRPr="004F6D58" w:rsidRDefault="00573CBE" w:rsidP="00573CBE">
      <w:pPr>
        <w:pStyle w:val="phlistitemized1"/>
      </w:pPr>
      <w:r w:rsidRPr="004F6D58">
        <w:lastRenderedPageBreak/>
        <w:t>если пользователь имеет несколько ролей, Система выдаст окно для выбора текущей роли пользователя (</w:t>
      </w:r>
      <w:r w:rsidRPr="004F6D58">
        <w:fldChar w:fldCharType="begin"/>
      </w:r>
      <w:r w:rsidRPr="004F6D58">
        <w:instrText xml:space="preserve"> REF _Ref449513538 \h </w:instrText>
      </w:r>
      <w:r w:rsidR="004F6D58">
        <w:instrText xml:space="preserve"> \* MERGEFORMAT </w:instrText>
      </w:r>
      <w:r w:rsidRPr="004F6D58">
        <w:fldChar w:fldCharType="separate"/>
      </w:r>
      <w:r w:rsidR="00797E63" w:rsidRPr="004F6D58">
        <w:t>Р</w:t>
      </w:r>
      <w:r w:rsidR="00797E63">
        <w:t>исунок 3</w:t>
      </w:r>
      <w:r w:rsidRPr="004F6D58">
        <w:fldChar w:fldCharType="end"/>
      </w:r>
      <w:r w:rsidRPr="004F6D58">
        <w:t>). Окно состоит из следующих столбцов:</w:t>
      </w:r>
    </w:p>
    <w:p w14:paraId="23F679DF" w14:textId="77777777" w:rsidR="00573CBE" w:rsidRPr="004F6D58" w:rsidRDefault="00573CBE" w:rsidP="00D45147">
      <w:pPr>
        <w:pStyle w:val="phlistitemized2"/>
        <w:rPr>
          <w:rFonts w:cs="Arial"/>
        </w:rPr>
      </w:pPr>
      <w:r w:rsidRPr="004F6D58">
        <w:rPr>
          <w:rFonts w:cs="Arial"/>
        </w:rPr>
        <w:t>«Тип пользователя»</w:t>
      </w:r>
      <w:r w:rsidR="00333117" w:rsidRPr="004F6D58">
        <w:rPr>
          <w:rFonts w:cs="Arial"/>
        </w:rPr>
        <w:t xml:space="preserve"> – </w:t>
      </w:r>
      <w:r w:rsidR="000301B8" w:rsidRPr="004F6D58">
        <w:rPr>
          <w:rFonts w:cs="Arial"/>
        </w:rPr>
        <w:t>указ</w:t>
      </w:r>
      <w:r w:rsidR="00763E59" w:rsidRPr="004F6D58">
        <w:rPr>
          <w:rFonts w:cs="Arial"/>
        </w:rPr>
        <w:t>ан</w:t>
      </w:r>
      <w:r w:rsidR="00A612AC" w:rsidRPr="004F6D58">
        <w:rPr>
          <w:rFonts w:cs="Arial"/>
        </w:rPr>
        <w:t>ы типы пользователя, на которые назначены роли</w:t>
      </w:r>
      <w:r w:rsidR="000301B8" w:rsidRPr="004F6D58">
        <w:rPr>
          <w:rFonts w:cs="Arial"/>
        </w:rPr>
        <w:t>;</w:t>
      </w:r>
    </w:p>
    <w:p w14:paraId="41AE26AB" w14:textId="77777777" w:rsidR="00573CBE" w:rsidRPr="004F6D58" w:rsidRDefault="00573CBE" w:rsidP="009C2778">
      <w:pPr>
        <w:pStyle w:val="phlistitemized2"/>
        <w:rPr>
          <w:rFonts w:cs="Arial"/>
        </w:rPr>
      </w:pPr>
      <w:r w:rsidRPr="004F6D58">
        <w:rPr>
          <w:rFonts w:cs="Arial"/>
        </w:rPr>
        <w:t>«</w:t>
      </w:r>
      <w:r w:rsidR="00DB04FF" w:rsidRPr="004F6D58">
        <w:rPr>
          <w:rFonts w:cs="Arial"/>
        </w:rPr>
        <w:t>Организация</w:t>
      </w:r>
      <w:r w:rsidRPr="004F6D58">
        <w:rPr>
          <w:rFonts w:cs="Arial"/>
        </w:rPr>
        <w:t>»</w:t>
      </w:r>
      <w:r w:rsidR="00333117" w:rsidRPr="004F6D58">
        <w:rPr>
          <w:rFonts w:cs="Arial"/>
        </w:rPr>
        <w:t xml:space="preserve"> – </w:t>
      </w:r>
      <w:r w:rsidR="00763E59" w:rsidRPr="004F6D58">
        <w:rPr>
          <w:rFonts w:cs="Arial"/>
        </w:rPr>
        <w:t xml:space="preserve">указаны наименования </w:t>
      </w:r>
      <w:r w:rsidR="00DB04FF" w:rsidRPr="004F6D58">
        <w:rPr>
          <w:rFonts w:cs="Arial"/>
        </w:rPr>
        <w:t>организаций</w:t>
      </w:r>
      <w:r w:rsidR="000301B8" w:rsidRPr="004F6D58">
        <w:rPr>
          <w:rFonts w:cs="Arial"/>
        </w:rPr>
        <w:t>;</w:t>
      </w:r>
    </w:p>
    <w:p w14:paraId="510E52F9" w14:textId="77777777" w:rsidR="00573CBE" w:rsidRPr="004F6D58" w:rsidRDefault="00573CBE" w:rsidP="009C2778">
      <w:pPr>
        <w:pStyle w:val="phlistitemized2"/>
        <w:rPr>
          <w:rFonts w:cs="Arial"/>
        </w:rPr>
      </w:pPr>
      <w:r w:rsidRPr="004F6D58">
        <w:rPr>
          <w:rFonts w:cs="Arial"/>
        </w:rPr>
        <w:t>«Период действия»</w:t>
      </w:r>
      <w:r w:rsidR="00333117" w:rsidRPr="004F6D58">
        <w:rPr>
          <w:rFonts w:cs="Arial"/>
        </w:rPr>
        <w:t xml:space="preserve"> – </w:t>
      </w:r>
      <w:r w:rsidRPr="004F6D58">
        <w:rPr>
          <w:rFonts w:cs="Arial"/>
        </w:rPr>
        <w:t>указ</w:t>
      </w:r>
      <w:r w:rsidR="00763E59" w:rsidRPr="004F6D58">
        <w:rPr>
          <w:rFonts w:cs="Arial"/>
        </w:rPr>
        <w:t>аны</w:t>
      </w:r>
      <w:r w:rsidRPr="004F6D58">
        <w:rPr>
          <w:rFonts w:cs="Arial"/>
        </w:rPr>
        <w:t xml:space="preserve"> период</w:t>
      </w:r>
      <w:r w:rsidR="00763E59" w:rsidRPr="004F6D58">
        <w:rPr>
          <w:rFonts w:cs="Arial"/>
        </w:rPr>
        <w:t>ы</w:t>
      </w:r>
      <w:r w:rsidRPr="004F6D58">
        <w:rPr>
          <w:rFonts w:cs="Arial"/>
        </w:rPr>
        <w:t xml:space="preserve">, </w:t>
      </w:r>
      <w:r w:rsidR="00763E59" w:rsidRPr="004F6D58">
        <w:rPr>
          <w:rFonts w:cs="Arial"/>
        </w:rPr>
        <w:t>на</w:t>
      </w:r>
      <w:r w:rsidRPr="004F6D58">
        <w:rPr>
          <w:rFonts w:cs="Arial"/>
        </w:rPr>
        <w:t xml:space="preserve"> котор</w:t>
      </w:r>
      <w:r w:rsidR="00763E59" w:rsidRPr="004F6D58">
        <w:rPr>
          <w:rFonts w:cs="Arial"/>
        </w:rPr>
        <w:t>ые</w:t>
      </w:r>
      <w:r w:rsidRPr="004F6D58">
        <w:rPr>
          <w:rFonts w:cs="Arial"/>
        </w:rPr>
        <w:t xml:space="preserve"> пользователю присваива</w:t>
      </w:r>
      <w:r w:rsidR="00763E59" w:rsidRPr="004F6D58">
        <w:rPr>
          <w:rFonts w:cs="Arial"/>
        </w:rPr>
        <w:t>ю</w:t>
      </w:r>
      <w:r w:rsidRPr="004F6D58">
        <w:rPr>
          <w:rFonts w:cs="Arial"/>
        </w:rPr>
        <w:t>тся рол</w:t>
      </w:r>
      <w:r w:rsidR="00763E59" w:rsidRPr="004F6D58">
        <w:rPr>
          <w:rFonts w:cs="Arial"/>
        </w:rPr>
        <w:t>и;</w:t>
      </w:r>
    </w:p>
    <w:p w14:paraId="2D920708" w14:textId="77777777" w:rsidR="00573CBE" w:rsidRPr="004F6D58" w:rsidRDefault="00573CBE" w:rsidP="009C2778">
      <w:pPr>
        <w:pStyle w:val="phlistitemized2"/>
        <w:rPr>
          <w:rFonts w:cs="Arial"/>
        </w:rPr>
      </w:pPr>
      <w:r w:rsidRPr="004F6D58">
        <w:rPr>
          <w:rFonts w:cs="Arial"/>
        </w:rPr>
        <w:t>«Должность/группа»</w:t>
      </w:r>
      <w:r w:rsidR="00333117" w:rsidRPr="004F6D58">
        <w:rPr>
          <w:rFonts w:cs="Arial"/>
        </w:rPr>
        <w:t xml:space="preserve"> – </w:t>
      </w:r>
      <w:r w:rsidRPr="004F6D58">
        <w:rPr>
          <w:rFonts w:cs="Arial"/>
        </w:rPr>
        <w:t>указ</w:t>
      </w:r>
      <w:r w:rsidR="00763E59" w:rsidRPr="004F6D58">
        <w:rPr>
          <w:rFonts w:cs="Arial"/>
        </w:rPr>
        <w:t>аны</w:t>
      </w:r>
      <w:r w:rsidRPr="004F6D58">
        <w:rPr>
          <w:rFonts w:cs="Arial"/>
        </w:rPr>
        <w:t xml:space="preserve"> наименовани</w:t>
      </w:r>
      <w:r w:rsidR="00763E59" w:rsidRPr="004F6D58">
        <w:rPr>
          <w:rFonts w:cs="Arial"/>
        </w:rPr>
        <w:t>я</w:t>
      </w:r>
      <w:r w:rsidRPr="004F6D58">
        <w:rPr>
          <w:rFonts w:cs="Arial"/>
        </w:rPr>
        <w:t xml:space="preserve"> должност</w:t>
      </w:r>
      <w:r w:rsidR="00763E59" w:rsidRPr="004F6D58">
        <w:rPr>
          <w:rFonts w:cs="Arial"/>
        </w:rPr>
        <w:t>ей</w:t>
      </w:r>
      <w:r w:rsidRPr="004F6D58">
        <w:rPr>
          <w:rFonts w:cs="Arial"/>
        </w:rPr>
        <w:t xml:space="preserve"> или групп пользователя</w:t>
      </w:r>
      <w:r w:rsidR="009F32C4" w:rsidRPr="004F6D58">
        <w:rPr>
          <w:rFonts w:cs="Arial"/>
        </w:rPr>
        <w:t>.</w:t>
      </w:r>
    </w:p>
    <w:p w14:paraId="562478F3" w14:textId="77777777" w:rsidR="00573CBE" w:rsidRPr="004F6D58" w:rsidRDefault="009F32C4" w:rsidP="00372158">
      <w:pPr>
        <w:pStyle w:val="phnormal"/>
        <w:rPr>
          <w:rFonts w:cs="Arial"/>
        </w:rPr>
      </w:pPr>
      <w:r w:rsidRPr="004F6D58">
        <w:rPr>
          <w:rFonts w:cs="Arial"/>
        </w:rPr>
        <w:t xml:space="preserve">Выделите </w:t>
      </w:r>
      <w:r w:rsidR="00573CBE" w:rsidRPr="004F6D58">
        <w:rPr>
          <w:rFonts w:cs="Arial"/>
        </w:rPr>
        <w:t>необходимую роль и нажмите на кнопку «Выбрать».</w:t>
      </w:r>
    </w:p>
    <w:p w14:paraId="5040E136" w14:textId="77777777" w:rsidR="00573CBE" w:rsidRPr="004F6D58" w:rsidRDefault="00883EDB" w:rsidP="00573CBE">
      <w:pPr>
        <w:pStyle w:val="phfigure"/>
        <w:rPr>
          <w:rFonts w:cs="Arial"/>
        </w:rPr>
      </w:pPr>
      <w:r w:rsidRPr="004F6D58">
        <w:rPr>
          <w:rFonts w:cs="Arial"/>
          <w:noProof/>
        </w:rPr>
        <w:drawing>
          <wp:inline distT="0" distB="0" distL="0" distR="0" wp14:anchorId="00873E7A" wp14:editId="5F748910">
            <wp:extent cx="5534025" cy="2702560"/>
            <wp:effectExtent l="0" t="0" r="9525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B3C6" w14:textId="154C65AE" w:rsidR="00573CBE" w:rsidRPr="004F6D58" w:rsidRDefault="0097123F" w:rsidP="00573CBE">
      <w:pPr>
        <w:keepLines/>
        <w:spacing w:before="120"/>
        <w:jc w:val="center"/>
        <w:rPr>
          <w:rFonts w:cs="Arial"/>
        </w:rPr>
      </w:pPr>
      <w:bookmarkStart w:id="14" w:name="_Ref449513538"/>
      <w:r w:rsidRPr="004F6D58">
        <w:rPr>
          <w:rFonts w:cs="Arial"/>
        </w:rPr>
        <w:t>Р</w:t>
      </w:r>
      <w:r w:rsidR="00E22F99">
        <w:rPr>
          <w:rFonts w:cs="Arial"/>
        </w:rPr>
        <w:t>исунок </w:t>
      </w:r>
      <w:r w:rsidR="00573CBE" w:rsidRPr="004F6D58">
        <w:rPr>
          <w:rFonts w:cs="Arial"/>
        </w:rPr>
        <w:fldChar w:fldCharType="begin"/>
      </w:r>
      <w:r w:rsidR="00573CBE" w:rsidRPr="004F6D58">
        <w:rPr>
          <w:rFonts w:cs="Arial"/>
        </w:rPr>
        <w:instrText xml:space="preserve"> SEQ Рисунок \* ARABIC </w:instrText>
      </w:r>
      <w:r w:rsidR="00573CBE" w:rsidRPr="004F6D58">
        <w:rPr>
          <w:rFonts w:cs="Arial"/>
        </w:rPr>
        <w:fldChar w:fldCharType="separate"/>
      </w:r>
      <w:r w:rsidR="00797E63">
        <w:rPr>
          <w:rFonts w:cs="Arial"/>
          <w:noProof/>
        </w:rPr>
        <w:t>3</w:t>
      </w:r>
      <w:r w:rsidR="00573CBE" w:rsidRPr="004F6D58">
        <w:rPr>
          <w:rFonts w:cs="Arial"/>
        </w:rPr>
        <w:fldChar w:fldCharType="end"/>
      </w:r>
      <w:bookmarkEnd w:id="14"/>
      <w:r w:rsidR="00333117" w:rsidRPr="004F6D58">
        <w:rPr>
          <w:rFonts w:cs="Arial"/>
        </w:rPr>
        <w:t xml:space="preserve"> – </w:t>
      </w:r>
      <w:r w:rsidR="00573CBE" w:rsidRPr="004F6D58">
        <w:rPr>
          <w:rFonts w:cs="Arial"/>
        </w:rPr>
        <w:t xml:space="preserve">Окно </w:t>
      </w:r>
      <w:r w:rsidR="00F2477B" w:rsidRPr="004F6D58">
        <w:rPr>
          <w:rFonts w:cs="Arial"/>
        </w:rPr>
        <w:t>«Выбор текущего пользователя»</w:t>
      </w:r>
    </w:p>
    <w:p w14:paraId="5659A6FE" w14:textId="5B91485C" w:rsidR="00573CBE" w:rsidRPr="004F6D58" w:rsidRDefault="00573CBE" w:rsidP="00372158">
      <w:pPr>
        <w:pStyle w:val="phnormal"/>
        <w:rPr>
          <w:rFonts w:cs="Arial"/>
        </w:rPr>
      </w:pPr>
      <w:r w:rsidRPr="004F6D58">
        <w:rPr>
          <w:rFonts w:cs="Arial"/>
          <w:b/>
        </w:rPr>
        <w:t>Примечание</w:t>
      </w:r>
      <w:r w:rsidR="00333117" w:rsidRPr="004F6D58">
        <w:rPr>
          <w:rFonts w:cs="Arial"/>
        </w:rPr>
        <w:t xml:space="preserve"> – </w:t>
      </w:r>
      <w:r w:rsidRPr="004F6D58">
        <w:rPr>
          <w:rFonts w:cs="Arial"/>
        </w:rPr>
        <w:t xml:space="preserve">Если пользователь имеет несколько ролей в Системе, для смены роли </w:t>
      </w:r>
      <w:r w:rsidR="00CE6925" w:rsidRPr="004F6D58">
        <w:rPr>
          <w:rFonts w:cs="Arial"/>
        </w:rPr>
        <w:t>и переход</w:t>
      </w:r>
      <w:r w:rsidR="00763E59" w:rsidRPr="004F6D58">
        <w:rPr>
          <w:rFonts w:cs="Arial"/>
        </w:rPr>
        <w:t>а</w:t>
      </w:r>
      <w:r w:rsidR="00CE6925" w:rsidRPr="004F6D58">
        <w:rPr>
          <w:rFonts w:cs="Arial"/>
        </w:rPr>
        <w:t xml:space="preserve"> к личному </w:t>
      </w:r>
      <w:r w:rsidR="00C9292D" w:rsidRPr="004F6D58">
        <w:rPr>
          <w:rFonts w:cs="Arial"/>
        </w:rPr>
        <w:t>кабинету родителя или учащегося</w:t>
      </w:r>
      <w:r w:rsidR="00CE6925" w:rsidRPr="004F6D58">
        <w:rPr>
          <w:rFonts w:cs="Arial"/>
        </w:rPr>
        <w:t xml:space="preserve"> </w:t>
      </w:r>
      <w:r w:rsidRPr="004F6D58">
        <w:rPr>
          <w:rFonts w:cs="Arial"/>
        </w:rPr>
        <w:t>нажмите на кнопку «Выбрать» в виджете «Пользователь» (</w:t>
      </w:r>
      <w:r w:rsidRPr="004F6D58">
        <w:rPr>
          <w:rFonts w:cs="Arial"/>
        </w:rPr>
        <w:fldChar w:fldCharType="begin"/>
      </w:r>
      <w:r w:rsidRPr="004F6D58">
        <w:rPr>
          <w:rFonts w:cs="Arial"/>
        </w:rPr>
        <w:instrText xml:space="preserve"> REF _Ref449514119 \h </w:instrText>
      </w:r>
      <w:r w:rsidR="004F6D58">
        <w:rPr>
          <w:rFonts w:cs="Arial"/>
        </w:rPr>
        <w:instrText xml:space="preserve"> \* MERGEFORMAT </w:instrText>
      </w:r>
      <w:r w:rsidRPr="004F6D58">
        <w:rPr>
          <w:rFonts w:cs="Arial"/>
        </w:rPr>
      </w:r>
      <w:r w:rsidRPr="004F6D58">
        <w:rPr>
          <w:rFonts w:cs="Arial"/>
        </w:rPr>
        <w:fldChar w:fldCharType="separate"/>
      </w:r>
      <w:r w:rsidR="00797E63" w:rsidRPr="004F6D58">
        <w:rPr>
          <w:rFonts w:cs="Arial"/>
        </w:rPr>
        <w:t>Р</w:t>
      </w:r>
      <w:r w:rsidR="00797E63">
        <w:rPr>
          <w:rFonts w:cs="Arial"/>
        </w:rPr>
        <w:t>исунок 4</w:t>
      </w:r>
      <w:r w:rsidRPr="004F6D58">
        <w:rPr>
          <w:rFonts w:cs="Arial"/>
        </w:rPr>
        <w:fldChar w:fldCharType="end"/>
      </w:r>
      <w:r w:rsidRPr="004F6D58">
        <w:rPr>
          <w:rFonts w:cs="Arial"/>
        </w:rPr>
        <w:t>), откроется окно «Выбор текущего пользователя» (</w:t>
      </w:r>
      <w:r w:rsidR="0069592E" w:rsidRPr="004F6D58">
        <w:rPr>
          <w:rFonts w:cs="Arial"/>
        </w:rPr>
        <w:t xml:space="preserve">см. </w:t>
      </w:r>
      <w:r w:rsidRPr="004F6D58">
        <w:rPr>
          <w:rFonts w:cs="Arial"/>
        </w:rPr>
        <w:fldChar w:fldCharType="begin"/>
      </w:r>
      <w:r w:rsidRPr="004F6D58">
        <w:rPr>
          <w:rFonts w:cs="Arial"/>
        </w:rPr>
        <w:instrText xml:space="preserve"> REF _Ref449513538 \h </w:instrText>
      </w:r>
      <w:r w:rsidR="004F6D58">
        <w:rPr>
          <w:rFonts w:cs="Arial"/>
        </w:rPr>
        <w:instrText xml:space="preserve"> \* MERGEFORMAT </w:instrText>
      </w:r>
      <w:r w:rsidRPr="004F6D58">
        <w:rPr>
          <w:rFonts w:cs="Arial"/>
        </w:rPr>
      </w:r>
      <w:r w:rsidRPr="004F6D58">
        <w:rPr>
          <w:rFonts w:cs="Arial"/>
        </w:rPr>
        <w:fldChar w:fldCharType="separate"/>
      </w:r>
      <w:r w:rsidR="00797E63" w:rsidRPr="004F6D58">
        <w:rPr>
          <w:rFonts w:cs="Arial"/>
        </w:rPr>
        <w:t>Р</w:t>
      </w:r>
      <w:r w:rsidR="00797E63">
        <w:rPr>
          <w:rFonts w:cs="Arial"/>
        </w:rPr>
        <w:t>исунок 3</w:t>
      </w:r>
      <w:r w:rsidRPr="004F6D58">
        <w:rPr>
          <w:rFonts w:cs="Arial"/>
        </w:rPr>
        <w:fldChar w:fldCharType="end"/>
      </w:r>
      <w:r w:rsidRPr="004F6D58">
        <w:rPr>
          <w:rFonts w:cs="Arial"/>
        </w:rPr>
        <w:t>).</w:t>
      </w:r>
    </w:p>
    <w:p w14:paraId="486845F9" w14:textId="77777777" w:rsidR="00573CBE" w:rsidRPr="004F6D58" w:rsidRDefault="00883EDB" w:rsidP="00573CBE">
      <w:pPr>
        <w:keepNext/>
        <w:jc w:val="center"/>
        <w:rPr>
          <w:rFonts w:cs="Arial"/>
        </w:rPr>
      </w:pPr>
      <w:r w:rsidRPr="004F6D58">
        <w:rPr>
          <w:rFonts w:cs="Arial"/>
          <w:noProof/>
        </w:rPr>
        <w:lastRenderedPageBreak/>
        <w:drawing>
          <wp:inline distT="0" distB="0" distL="0" distR="0" wp14:anchorId="14BB143E" wp14:editId="68043CE7">
            <wp:extent cx="3200400" cy="26479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14A48" w14:textId="48D06842" w:rsidR="00573CBE" w:rsidRPr="004F6D58" w:rsidRDefault="0097123F" w:rsidP="00573CBE">
      <w:pPr>
        <w:keepLines/>
        <w:spacing w:before="120"/>
        <w:jc w:val="center"/>
        <w:rPr>
          <w:rFonts w:cs="Arial"/>
        </w:rPr>
      </w:pPr>
      <w:bookmarkStart w:id="15" w:name="_Ref449514119"/>
      <w:r w:rsidRPr="004F6D58">
        <w:rPr>
          <w:rFonts w:cs="Arial"/>
        </w:rPr>
        <w:t>Р</w:t>
      </w:r>
      <w:r w:rsidR="00E22F99">
        <w:rPr>
          <w:rFonts w:cs="Arial"/>
        </w:rPr>
        <w:t>исунок </w:t>
      </w:r>
      <w:r w:rsidR="00573CBE" w:rsidRPr="004F6D58">
        <w:rPr>
          <w:rFonts w:cs="Arial"/>
        </w:rPr>
        <w:fldChar w:fldCharType="begin"/>
      </w:r>
      <w:r w:rsidR="00573CBE" w:rsidRPr="004F6D58">
        <w:rPr>
          <w:rFonts w:cs="Arial"/>
        </w:rPr>
        <w:instrText xml:space="preserve"> SEQ Рисунок \* ARABIC </w:instrText>
      </w:r>
      <w:r w:rsidR="00573CBE" w:rsidRPr="004F6D58">
        <w:rPr>
          <w:rFonts w:cs="Arial"/>
        </w:rPr>
        <w:fldChar w:fldCharType="separate"/>
      </w:r>
      <w:r w:rsidR="00797E63">
        <w:rPr>
          <w:rFonts w:cs="Arial"/>
          <w:noProof/>
        </w:rPr>
        <w:t>4</w:t>
      </w:r>
      <w:r w:rsidR="00573CBE" w:rsidRPr="004F6D58">
        <w:rPr>
          <w:rFonts w:cs="Arial"/>
        </w:rPr>
        <w:fldChar w:fldCharType="end"/>
      </w:r>
      <w:bookmarkEnd w:id="15"/>
      <w:r w:rsidR="00333117" w:rsidRPr="004F6D58">
        <w:rPr>
          <w:rFonts w:cs="Arial"/>
        </w:rPr>
        <w:t xml:space="preserve"> – </w:t>
      </w:r>
      <w:r w:rsidR="00573CBE" w:rsidRPr="004F6D58">
        <w:rPr>
          <w:rFonts w:cs="Arial"/>
        </w:rPr>
        <w:t>Смена роли пользователя</w:t>
      </w:r>
    </w:p>
    <w:p w14:paraId="409B8A6B" w14:textId="77777777" w:rsidR="00573CBE" w:rsidRPr="004F6D58" w:rsidRDefault="00573CBE" w:rsidP="00372158">
      <w:pPr>
        <w:pStyle w:val="phnormal"/>
        <w:rPr>
          <w:rFonts w:cs="Arial"/>
          <w:i/>
        </w:rPr>
      </w:pPr>
      <w:r w:rsidRPr="004F6D58">
        <w:rPr>
          <w:rFonts w:cs="Arial"/>
          <w:b/>
        </w:rPr>
        <w:t>Примечание</w:t>
      </w:r>
      <w:r w:rsidR="00333117" w:rsidRPr="004F6D58">
        <w:rPr>
          <w:rFonts w:cs="Arial"/>
        </w:rPr>
        <w:t xml:space="preserve"> – </w:t>
      </w:r>
      <w:r w:rsidRPr="004F6D58">
        <w:rPr>
          <w:rFonts w:cs="Arial"/>
        </w:rPr>
        <w:t xml:space="preserve">Если пользователю не назначена роль с периодом действия, включающим текущую дату, Система выдаст сообщение: </w:t>
      </w:r>
      <w:r w:rsidRPr="008C68F7">
        <w:rPr>
          <w:rFonts w:cs="Arial"/>
        </w:rPr>
        <w:t xml:space="preserve">«Нет действующей роли. В </w:t>
      </w:r>
      <w:r w:rsidR="001635D6" w:rsidRPr="008C68F7">
        <w:rPr>
          <w:rFonts w:cs="Arial"/>
        </w:rPr>
        <w:t>случае необходимости доступа в С</w:t>
      </w:r>
      <w:r w:rsidRPr="008C68F7">
        <w:rPr>
          <w:rFonts w:cs="Arial"/>
        </w:rPr>
        <w:t xml:space="preserve">истему, обратитесь к </w:t>
      </w:r>
      <w:r w:rsidR="00077F15" w:rsidRPr="008C68F7">
        <w:rPr>
          <w:rFonts w:cs="Arial"/>
        </w:rPr>
        <w:t xml:space="preserve">администратору </w:t>
      </w:r>
      <w:r w:rsidR="001635D6" w:rsidRPr="008C68F7">
        <w:rPr>
          <w:rFonts w:cs="Arial"/>
        </w:rPr>
        <w:t>С</w:t>
      </w:r>
      <w:r w:rsidRPr="008C68F7">
        <w:rPr>
          <w:rFonts w:cs="Arial"/>
        </w:rPr>
        <w:t>истемы».</w:t>
      </w:r>
    </w:p>
    <w:p w14:paraId="2A19F1AE" w14:textId="2EF6D228" w:rsidR="00D34D78" w:rsidRPr="004F6D58" w:rsidRDefault="00573CBE" w:rsidP="00372158">
      <w:pPr>
        <w:pStyle w:val="phlistitemizedtitle"/>
        <w:rPr>
          <w:rFonts w:cs="Arial"/>
        </w:rPr>
      </w:pPr>
      <w:r w:rsidRPr="004F6D58">
        <w:rPr>
          <w:rFonts w:cs="Arial"/>
        </w:rPr>
        <w:t>Если при в</w:t>
      </w:r>
      <w:r w:rsidR="00763E59" w:rsidRPr="004F6D58">
        <w:rPr>
          <w:rFonts w:cs="Arial"/>
        </w:rPr>
        <w:t>воде</w:t>
      </w:r>
      <w:r w:rsidRPr="004F6D58">
        <w:rPr>
          <w:rFonts w:cs="Arial"/>
        </w:rPr>
        <w:t xml:space="preserve"> пароля была допущена ошибка</w:t>
      </w:r>
      <w:r w:rsidR="00D34D78" w:rsidRPr="004F6D58">
        <w:rPr>
          <w:rFonts w:cs="Arial"/>
        </w:rPr>
        <w:t>:</w:t>
      </w:r>
    </w:p>
    <w:p w14:paraId="40596CA3" w14:textId="7547D92D" w:rsidR="00D34D78" w:rsidRPr="004F6D58" w:rsidRDefault="00D34D78" w:rsidP="00372158">
      <w:pPr>
        <w:pStyle w:val="phlistitemized1"/>
      </w:pPr>
      <w:r w:rsidRPr="004F6D58">
        <w:t>при первой неудачной попытке входа в Систему откроется окно (</w:t>
      </w:r>
      <w:r w:rsidR="00D41673" w:rsidRPr="004F6D58">
        <w:fldChar w:fldCharType="begin"/>
      </w:r>
      <w:r w:rsidR="00D41673" w:rsidRPr="004F6D58">
        <w:instrText xml:space="preserve"> REF _Ref531953333 \h </w:instrText>
      </w:r>
      <w:r w:rsidR="004F6D58">
        <w:instrText xml:space="preserve"> \* MERGEFORMAT </w:instrText>
      </w:r>
      <w:r w:rsidR="00D41673" w:rsidRPr="004F6D58">
        <w:fldChar w:fldCharType="separate"/>
      </w:r>
      <w:r w:rsidR="00797E63" w:rsidRPr="004F6D58">
        <w:t>Р</w:t>
      </w:r>
      <w:r w:rsidR="00797E63">
        <w:t>исунок 5</w:t>
      </w:r>
      <w:r w:rsidR="00D41673" w:rsidRPr="004F6D58">
        <w:fldChar w:fldCharType="end"/>
      </w:r>
      <w:r w:rsidRPr="004F6D58">
        <w:t>);</w:t>
      </w:r>
    </w:p>
    <w:p w14:paraId="41A98D8B" w14:textId="77777777" w:rsidR="00D41673" w:rsidRPr="004F6D58" w:rsidRDefault="00883EDB" w:rsidP="009C2778">
      <w:pPr>
        <w:pStyle w:val="phfigure"/>
        <w:rPr>
          <w:rFonts w:cs="Arial"/>
        </w:rPr>
      </w:pPr>
      <w:r w:rsidRPr="004F6D58">
        <w:rPr>
          <w:rFonts w:cs="Arial"/>
          <w:noProof/>
        </w:rPr>
        <w:drawing>
          <wp:inline distT="0" distB="0" distL="0" distR="0" wp14:anchorId="05A15478" wp14:editId="19323E50">
            <wp:extent cx="5704840" cy="96202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7EFA8" w14:textId="68624B7C" w:rsidR="00D41673" w:rsidRPr="004F6D58" w:rsidRDefault="0097123F" w:rsidP="009C2778">
      <w:pPr>
        <w:pStyle w:val="phfiguretitle"/>
      </w:pPr>
      <w:bookmarkStart w:id="16" w:name="_Ref531953333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5</w:t>
      </w:r>
      <w:r w:rsidR="007365D0">
        <w:rPr>
          <w:noProof/>
        </w:rPr>
        <w:fldChar w:fldCharType="end"/>
      </w:r>
      <w:bookmarkEnd w:id="16"/>
      <w:r w:rsidR="00D41673" w:rsidRPr="004F6D58">
        <w:t xml:space="preserve"> – Сообщение о некорректно введенном пароле</w:t>
      </w:r>
    </w:p>
    <w:p w14:paraId="65A1B18F" w14:textId="1C45C5F5" w:rsidR="00D34D78" w:rsidRPr="004F6D58" w:rsidRDefault="00D34D78" w:rsidP="00D34D78">
      <w:pPr>
        <w:pStyle w:val="phlistitemized1"/>
      </w:pPr>
      <w:r w:rsidRPr="004F6D58">
        <w:t xml:space="preserve">при </w:t>
      </w:r>
      <w:r w:rsidR="00D41673" w:rsidRPr="004F6D58">
        <w:t>второй</w:t>
      </w:r>
      <w:r w:rsidRPr="004F6D58">
        <w:t xml:space="preserve"> неудачной попытке входа в Систему учетная запись будет заблокирована, откроется окно</w:t>
      </w:r>
      <w:r w:rsidR="0069592E" w:rsidRPr="004F6D58">
        <w:t xml:space="preserve"> (</w:t>
      </w:r>
      <w:r w:rsidR="0069592E" w:rsidRPr="004F6D58">
        <w:fldChar w:fldCharType="begin"/>
      </w:r>
      <w:r w:rsidR="0069592E" w:rsidRPr="004F6D58">
        <w:instrText xml:space="preserve"> REF _Ref531953809 \h </w:instrText>
      </w:r>
      <w:r w:rsidR="004F6D58">
        <w:instrText xml:space="preserve"> \* MERGEFORMAT </w:instrText>
      </w:r>
      <w:r w:rsidR="0069592E" w:rsidRPr="004F6D58">
        <w:fldChar w:fldCharType="separate"/>
      </w:r>
      <w:r w:rsidR="00797E63" w:rsidRPr="004F6D58">
        <w:t>Р</w:t>
      </w:r>
      <w:r w:rsidR="00797E63">
        <w:t>исунок 6</w:t>
      </w:r>
      <w:r w:rsidR="0069592E" w:rsidRPr="004F6D58">
        <w:fldChar w:fldCharType="end"/>
      </w:r>
      <w:r w:rsidRPr="004F6D58">
        <w:t xml:space="preserve">). Для восстановления учетной записи обратитесь к </w:t>
      </w:r>
      <w:r w:rsidR="00077F15" w:rsidRPr="004F6D58">
        <w:t xml:space="preserve">администратору </w:t>
      </w:r>
      <w:r w:rsidRPr="004F6D58">
        <w:t>Системы.</w:t>
      </w:r>
    </w:p>
    <w:p w14:paraId="07259744" w14:textId="77777777" w:rsidR="00F75ADE" w:rsidRPr="004F6D58" w:rsidRDefault="00883EDB" w:rsidP="00F75ADE">
      <w:pPr>
        <w:pStyle w:val="phfigure"/>
        <w:rPr>
          <w:rFonts w:cs="Arial"/>
        </w:rPr>
      </w:pPr>
      <w:r w:rsidRPr="004F6D58">
        <w:rPr>
          <w:rFonts w:cs="Arial"/>
          <w:noProof/>
        </w:rPr>
        <w:drawing>
          <wp:inline distT="0" distB="0" distL="0" distR="0" wp14:anchorId="378D37D0" wp14:editId="3FA2FB9B">
            <wp:extent cx="5260975" cy="969010"/>
            <wp:effectExtent l="0" t="0" r="0" b="254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8B6C9" w14:textId="041B376F" w:rsidR="00D41673" w:rsidRPr="004F6D58" w:rsidRDefault="0097123F" w:rsidP="009C2778">
      <w:pPr>
        <w:pStyle w:val="phfiguretitle"/>
      </w:pPr>
      <w:bookmarkStart w:id="17" w:name="_Ref531953809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6</w:t>
      </w:r>
      <w:r w:rsidR="007365D0">
        <w:rPr>
          <w:noProof/>
        </w:rPr>
        <w:fldChar w:fldCharType="end"/>
      </w:r>
      <w:bookmarkEnd w:id="17"/>
      <w:r w:rsidR="00D41673" w:rsidRPr="004F6D58">
        <w:t xml:space="preserve"> – Сообщение о блокировке учетной записи</w:t>
      </w:r>
    </w:p>
    <w:p w14:paraId="06098804" w14:textId="77777777" w:rsidR="00073385" w:rsidRPr="004F6D58" w:rsidRDefault="00073385" w:rsidP="00073385">
      <w:pPr>
        <w:pStyle w:val="20"/>
        <w:rPr>
          <w:rFonts w:cs="Arial"/>
        </w:rPr>
      </w:pPr>
      <w:bookmarkStart w:id="18" w:name="_Ref516314191"/>
      <w:bookmarkStart w:id="19" w:name="_Toc18657463"/>
      <w:bookmarkStart w:id="20" w:name="_Toc58591267"/>
      <w:r w:rsidRPr="004F6D58">
        <w:rPr>
          <w:rFonts w:cs="Arial"/>
        </w:rPr>
        <w:lastRenderedPageBreak/>
        <w:t>Вход с подключенным модулем «Открытый контур»</w:t>
      </w:r>
      <w:bookmarkEnd w:id="18"/>
      <w:bookmarkEnd w:id="19"/>
      <w:bookmarkEnd w:id="20"/>
    </w:p>
    <w:p w14:paraId="36B3A5F2" w14:textId="52F538AC" w:rsidR="00073385" w:rsidRPr="004F6D58" w:rsidRDefault="00372158" w:rsidP="00073385">
      <w:pPr>
        <w:pStyle w:val="phnormal"/>
        <w:rPr>
          <w:rFonts w:cs="Arial"/>
        </w:rPr>
      </w:pPr>
      <w:r w:rsidRPr="004F6D58">
        <w:rPr>
          <w:rFonts w:cs="Arial"/>
        </w:rPr>
        <w:t xml:space="preserve">Модуль </w:t>
      </w:r>
      <w:r w:rsidR="00073385" w:rsidRPr="004F6D58">
        <w:rPr>
          <w:rFonts w:cs="Arial"/>
        </w:rPr>
        <w:t>деперсонализации «Открытый контур» обеспечивает возможность работы пользователей Системы в открытом и защищенном контуре информационной безопасности.</w:t>
      </w:r>
    </w:p>
    <w:p w14:paraId="24F1FA00" w14:textId="77777777" w:rsidR="00073385" w:rsidRPr="004F6D58" w:rsidRDefault="00073385" w:rsidP="00073385">
      <w:pPr>
        <w:pStyle w:val="phnormal"/>
        <w:rPr>
          <w:rFonts w:cs="Arial"/>
        </w:rPr>
      </w:pPr>
      <w:r w:rsidRPr="004F6D58">
        <w:rPr>
          <w:rFonts w:cs="Arial"/>
        </w:rPr>
        <w:t>Настройка отображения полей «Фамилия», «Имя», «Отчество» в открытом контуре осуществляется администратором Системы или пользователем, имеющим право доступа к разделу «Администрирование».</w:t>
      </w:r>
    </w:p>
    <w:p w14:paraId="7210979B" w14:textId="77777777" w:rsidR="00073385" w:rsidRPr="004F6D58" w:rsidRDefault="00073385" w:rsidP="00073385">
      <w:pPr>
        <w:pStyle w:val="phnormal"/>
        <w:rPr>
          <w:rFonts w:cs="Arial"/>
        </w:rPr>
      </w:pPr>
      <w:r w:rsidRPr="004F6D58">
        <w:rPr>
          <w:rFonts w:cs="Arial"/>
        </w:rPr>
        <w:t>В открытом контуре в личном кабинете учащегося и родителя не отображаются наименование организации, фотографии учащегося и родителя, их адреса электронной почты и номера телефонов, скрыты значения полей дата рождения учащегося и сотрудника, фамилия и отчество учащегося, имя учащегося отображается полностью. Отображение имени реализовано для возможности определения родителем учащегося, за которым закреплен личный кабинет, в случае, если несколько детей родителя зарегистрировано в Системе. Также полностью отображается имя и отчество преподавателя, для возможности получения родителем сведений о преподавателе.</w:t>
      </w:r>
    </w:p>
    <w:p w14:paraId="01950BB3" w14:textId="77777777" w:rsidR="00073385" w:rsidRPr="004F6D58" w:rsidRDefault="00073385" w:rsidP="00073385">
      <w:pPr>
        <w:pStyle w:val="phnormal"/>
        <w:rPr>
          <w:rFonts w:cs="Arial"/>
        </w:rPr>
      </w:pPr>
      <w:r w:rsidRPr="004F6D58">
        <w:rPr>
          <w:rFonts w:cs="Arial"/>
          <w:b/>
        </w:rPr>
        <w:t>Пример</w:t>
      </w:r>
      <w:r w:rsidRPr="004F6D58">
        <w:rPr>
          <w:rFonts w:cs="Arial"/>
        </w:rPr>
        <w:t xml:space="preserve"> – </w:t>
      </w:r>
      <w:r w:rsidR="001635D6" w:rsidRPr="004F6D58">
        <w:rPr>
          <w:rFonts w:cs="Arial"/>
          <w:i/>
        </w:rPr>
        <w:t>В</w:t>
      </w:r>
      <w:r w:rsidRPr="004F6D58">
        <w:rPr>
          <w:rFonts w:cs="Arial"/>
          <w:i/>
        </w:rPr>
        <w:t xml:space="preserve"> закрытом контуре фамилия, имя, отчество учащегося отображается «Иванов Иван Иванович», в открытом контуре – «Ива** Иван Ив*».</w:t>
      </w:r>
    </w:p>
    <w:p w14:paraId="4DEE8534" w14:textId="77777777" w:rsidR="007714C4" w:rsidRPr="004F6D58" w:rsidRDefault="007714C4" w:rsidP="004277D2">
      <w:pPr>
        <w:pStyle w:val="20"/>
        <w:rPr>
          <w:rFonts w:cs="Arial"/>
        </w:rPr>
      </w:pPr>
      <w:bookmarkStart w:id="21" w:name="_Toc451875793"/>
      <w:bookmarkStart w:id="22" w:name="_Toc18657464"/>
      <w:bookmarkStart w:id="23" w:name="_Ref58490653"/>
      <w:bookmarkStart w:id="24" w:name="_Toc58591268"/>
      <w:r w:rsidRPr="004F6D58">
        <w:rPr>
          <w:rFonts w:cs="Arial"/>
        </w:rPr>
        <w:t xml:space="preserve">Главная страница Системы для родителя </w:t>
      </w:r>
      <w:r w:rsidR="00BC3F3E" w:rsidRPr="004F6D58">
        <w:rPr>
          <w:rFonts w:cs="Arial"/>
        </w:rPr>
        <w:t>и учащегося</w:t>
      </w:r>
      <w:bookmarkEnd w:id="21"/>
      <w:bookmarkEnd w:id="22"/>
      <w:bookmarkEnd w:id="23"/>
      <w:bookmarkEnd w:id="24"/>
    </w:p>
    <w:p w14:paraId="05D10010" w14:textId="5374EBAF" w:rsidR="00644094" w:rsidRPr="004F6D58" w:rsidRDefault="004176AD" w:rsidP="00140925">
      <w:pPr>
        <w:pStyle w:val="phnormal"/>
        <w:rPr>
          <w:rFonts w:cs="Arial"/>
        </w:rPr>
      </w:pPr>
      <w:r w:rsidRPr="004F6D58">
        <w:rPr>
          <w:rFonts w:cs="Arial"/>
        </w:rPr>
        <w:t xml:space="preserve">После входа в Систему </w:t>
      </w:r>
      <w:r w:rsidR="00C6131C" w:rsidRPr="004F6D58">
        <w:rPr>
          <w:rFonts w:cs="Arial"/>
        </w:rPr>
        <w:t xml:space="preserve">и выбора пользователя </w:t>
      </w:r>
      <w:r w:rsidR="00C152E1" w:rsidRPr="004F6D58">
        <w:rPr>
          <w:rFonts w:cs="Arial"/>
        </w:rPr>
        <w:t>(</w:t>
      </w:r>
      <w:r w:rsidR="00B21D76" w:rsidRPr="004F6D58">
        <w:rPr>
          <w:rFonts w:cs="Arial"/>
        </w:rPr>
        <w:t>см</w:t>
      </w:r>
      <w:r w:rsidR="00F6205E" w:rsidRPr="004F6D58">
        <w:rPr>
          <w:rFonts w:cs="Arial"/>
        </w:rPr>
        <w:t>.</w:t>
      </w:r>
      <w:r w:rsidR="00B21D76" w:rsidRPr="004F6D58">
        <w:rPr>
          <w:rFonts w:cs="Arial"/>
        </w:rPr>
        <w:t xml:space="preserve"> </w:t>
      </w:r>
      <w:r w:rsidR="00ED70FA" w:rsidRPr="004F6D58">
        <w:rPr>
          <w:rFonts w:cs="Arial"/>
        </w:rPr>
        <w:fldChar w:fldCharType="begin"/>
      </w:r>
      <w:r w:rsidR="00ED70FA" w:rsidRPr="004F6D58">
        <w:rPr>
          <w:rFonts w:cs="Arial"/>
        </w:rPr>
        <w:instrText xml:space="preserve"> REF _Ref449444317 \h </w:instrText>
      </w:r>
      <w:r w:rsidR="004F6D58">
        <w:rPr>
          <w:rFonts w:cs="Arial"/>
        </w:rPr>
        <w:instrText xml:space="preserve"> \* MERGEFORMAT </w:instrText>
      </w:r>
      <w:r w:rsidR="00ED70FA" w:rsidRPr="004F6D58">
        <w:rPr>
          <w:rFonts w:cs="Arial"/>
        </w:rPr>
      </w:r>
      <w:r w:rsidR="00ED70FA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</w:t>
      </w:r>
      <w:r w:rsidR="00ED70FA" w:rsidRPr="004F6D58">
        <w:rPr>
          <w:rFonts w:cs="Arial"/>
        </w:rPr>
        <w:fldChar w:fldCharType="end"/>
      </w:r>
      <w:r w:rsidR="00ED70FA" w:rsidRPr="004F6D58">
        <w:rPr>
          <w:rFonts w:cs="Arial"/>
        </w:rPr>
        <w:t xml:space="preserve">, </w:t>
      </w:r>
      <w:r w:rsidR="00ED70FA" w:rsidRPr="004F6D58">
        <w:rPr>
          <w:rFonts w:cs="Arial"/>
        </w:rPr>
        <w:fldChar w:fldCharType="begin"/>
      </w:r>
      <w:r w:rsidR="00ED70FA" w:rsidRPr="004F6D58">
        <w:rPr>
          <w:rFonts w:cs="Arial"/>
        </w:rPr>
        <w:instrText xml:space="preserve"> REF _Ref449513538 \h </w:instrText>
      </w:r>
      <w:r w:rsidR="004F6D58">
        <w:rPr>
          <w:rFonts w:cs="Arial"/>
        </w:rPr>
        <w:instrText xml:space="preserve"> \* MERGEFORMAT </w:instrText>
      </w:r>
      <w:r w:rsidR="00ED70FA" w:rsidRPr="004F6D58">
        <w:rPr>
          <w:rFonts w:cs="Arial"/>
        </w:rPr>
      </w:r>
      <w:r w:rsidR="00ED70FA" w:rsidRPr="004F6D58">
        <w:rPr>
          <w:rFonts w:cs="Arial"/>
        </w:rPr>
        <w:fldChar w:fldCharType="separate"/>
      </w:r>
      <w:r w:rsidR="00797E63" w:rsidRPr="004F6D58">
        <w:rPr>
          <w:rFonts w:cs="Arial"/>
        </w:rPr>
        <w:t>Р</w:t>
      </w:r>
      <w:r w:rsidR="00797E63">
        <w:rPr>
          <w:rFonts w:cs="Arial"/>
        </w:rPr>
        <w:t>исунок 3</w:t>
      </w:r>
      <w:r w:rsidR="00ED70FA" w:rsidRPr="004F6D58">
        <w:rPr>
          <w:rFonts w:cs="Arial"/>
        </w:rPr>
        <w:fldChar w:fldCharType="end"/>
      </w:r>
      <w:r w:rsidR="00C152E1" w:rsidRPr="004F6D58">
        <w:rPr>
          <w:rFonts w:cs="Arial"/>
        </w:rPr>
        <w:t>) «Родитель» или «Учащийся»</w:t>
      </w:r>
      <w:r w:rsidR="00C6131C" w:rsidRPr="004F6D58">
        <w:rPr>
          <w:rFonts w:cs="Arial"/>
        </w:rPr>
        <w:t xml:space="preserve">, </w:t>
      </w:r>
      <w:r w:rsidRPr="004F6D58">
        <w:rPr>
          <w:rFonts w:cs="Arial"/>
        </w:rPr>
        <w:t xml:space="preserve">открывается главная </w:t>
      </w:r>
      <w:r w:rsidR="00132411" w:rsidRPr="004F6D58">
        <w:rPr>
          <w:rFonts w:cs="Arial"/>
        </w:rPr>
        <w:t>страница Системы</w:t>
      </w:r>
      <w:r w:rsidR="0003539F" w:rsidRPr="004F6D58">
        <w:rPr>
          <w:rFonts w:cs="Arial"/>
        </w:rPr>
        <w:t xml:space="preserve"> для </w:t>
      </w:r>
      <w:r w:rsidR="007E3565" w:rsidRPr="004F6D58">
        <w:rPr>
          <w:rFonts w:cs="Arial"/>
        </w:rPr>
        <w:t>родителя</w:t>
      </w:r>
      <w:r w:rsidR="00EB0FC2" w:rsidRPr="004F6D58">
        <w:rPr>
          <w:rFonts w:cs="Arial"/>
        </w:rPr>
        <w:t xml:space="preserve"> (</w:t>
      </w:r>
      <w:r w:rsidR="00ED70FA" w:rsidRPr="004F6D58">
        <w:rPr>
          <w:rFonts w:cs="Arial"/>
        </w:rPr>
        <w:fldChar w:fldCharType="begin"/>
      </w:r>
      <w:r w:rsidR="00ED70FA" w:rsidRPr="004F6D58">
        <w:rPr>
          <w:rFonts w:cs="Arial"/>
        </w:rPr>
        <w:instrText xml:space="preserve"> REF _Ref448943836 \h </w:instrText>
      </w:r>
      <w:r w:rsidR="004F6D58">
        <w:rPr>
          <w:rFonts w:cs="Arial"/>
        </w:rPr>
        <w:instrText xml:space="preserve"> \* MERGEFORMAT </w:instrText>
      </w:r>
      <w:r w:rsidR="00ED70FA" w:rsidRPr="004F6D58">
        <w:rPr>
          <w:rFonts w:cs="Arial"/>
        </w:rPr>
      </w:r>
      <w:r w:rsidR="00ED70FA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7</w:t>
      </w:r>
      <w:r w:rsidR="00ED70FA" w:rsidRPr="004F6D58">
        <w:rPr>
          <w:rFonts w:cs="Arial"/>
        </w:rPr>
        <w:fldChar w:fldCharType="end"/>
      </w:r>
      <w:r w:rsidR="00BC3F3E" w:rsidRPr="004F6D58">
        <w:rPr>
          <w:rFonts w:cs="Arial"/>
        </w:rPr>
        <w:t>) и</w:t>
      </w:r>
      <w:r w:rsidR="00ED70FA" w:rsidRPr="004F6D58">
        <w:rPr>
          <w:rFonts w:cs="Arial"/>
        </w:rPr>
        <w:t>ли</w:t>
      </w:r>
      <w:r w:rsidR="00BC3F3E" w:rsidRPr="004F6D58">
        <w:rPr>
          <w:rFonts w:cs="Arial"/>
        </w:rPr>
        <w:t xml:space="preserve"> главная</w:t>
      </w:r>
      <w:r w:rsidR="004277D2" w:rsidRPr="004F6D58">
        <w:rPr>
          <w:rFonts w:cs="Arial"/>
        </w:rPr>
        <w:t xml:space="preserve"> </w:t>
      </w:r>
      <w:r w:rsidR="00BC3F3E" w:rsidRPr="004F6D58">
        <w:rPr>
          <w:rFonts w:cs="Arial"/>
        </w:rPr>
        <w:t>страница Системы для учащегося (</w:t>
      </w:r>
      <w:r w:rsidR="00ED70FA" w:rsidRPr="004F6D58">
        <w:rPr>
          <w:rFonts w:cs="Arial"/>
        </w:rPr>
        <w:fldChar w:fldCharType="begin"/>
      </w:r>
      <w:r w:rsidR="00ED70FA" w:rsidRPr="004F6D58">
        <w:rPr>
          <w:rFonts w:cs="Arial"/>
        </w:rPr>
        <w:instrText xml:space="preserve"> REF _Ref451873632 \h </w:instrText>
      </w:r>
      <w:r w:rsidR="004F6D58">
        <w:rPr>
          <w:rFonts w:cs="Arial"/>
        </w:rPr>
        <w:instrText xml:space="preserve"> \* MERGEFORMAT </w:instrText>
      </w:r>
      <w:r w:rsidR="00ED70FA" w:rsidRPr="004F6D58">
        <w:rPr>
          <w:rFonts w:cs="Arial"/>
        </w:rPr>
      </w:r>
      <w:r w:rsidR="00ED70FA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8</w:t>
      </w:r>
      <w:r w:rsidR="00ED70FA" w:rsidRPr="004F6D58">
        <w:rPr>
          <w:rFonts w:cs="Arial"/>
        </w:rPr>
        <w:fldChar w:fldCharType="end"/>
      </w:r>
      <w:r w:rsidR="00BC3F3E" w:rsidRPr="004F6D58">
        <w:rPr>
          <w:rFonts w:cs="Arial"/>
        </w:rPr>
        <w:t>).</w:t>
      </w:r>
    </w:p>
    <w:p w14:paraId="3DFC2A86" w14:textId="77777777" w:rsidR="00BC3F3E" w:rsidRPr="004F6D58" w:rsidRDefault="00BC3F3E" w:rsidP="004277D2">
      <w:pPr>
        <w:rPr>
          <w:rFonts w:cs="Arial"/>
        </w:rPr>
        <w:sectPr w:rsidR="00BC3F3E" w:rsidRPr="004F6D58" w:rsidSect="0001021F">
          <w:footerReference w:type="default" r:id="rId15"/>
          <w:headerReference w:type="first" r:id="rId16"/>
          <w:footerReference w:type="first" r:id="rId17"/>
          <w:pgSz w:w="11906" w:h="16838"/>
          <w:pgMar w:top="1134" w:right="567" w:bottom="567" w:left="1134" w:header="567" w:footer="431" w:gutter="0"/>
          <w:cols w:space="708"/>
          <w:titlePg/>
          <w:docGrid w:linePitch="360"/>
        </w:sectPr>
      </w:pPr>
    </w:p>
    <w:p w14:paraId="0DF81FD0" w14:textId="33C71A29" w:rsidR="004277D2" w:rsidRPr="00C062CB" w:rsidRDefault="00AC5100" w:rsidP="004277D2">
      <w:pPr>
        <w:pStyle w:val="phfigure"/>
        <w:rPr>
          <w:rFonts w:cs="Arial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784373BA" wp14:editId="10476843">
            <wp:extent cx="7567316" cy="2568163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316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2CD5" w14:textId="74F8A0D2" w:rsidR="00592C59" w:rsidRDefault="0097123F" w:rsidP="004277D2">
      <w:pPr>
        <w:pStyle w:val="phfiguretitle"/>
      </w:pPr>
      <w:bookmarkStart w:id="25" w:name="_Ref448943836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7</w:t>
      </w:r>
      <w:r w:rsidR="007365D0">
        <w:rPr>
          <w:noProof/>
        </w:rPr>
        <w:fldChar w:fldCharType="end"/>
      </w:r>
      <w:bookmarkEnd w:id="25"/>
      <w:r w:rsidR="00333117" w:rsidRPr="004F6D58">
        <w:t xml:space="preserve"> – </w:t>
      </w:r>
      <w:r w:rsidR="00CE6925" w:rsidRPr="004F6D58">
        <w:t>Главное окно Системы для пользовател</w:t>
      </w:r>
      <w:r w:rsidR="006D4E5A" w:rsidRPr="004F6D58">
        <w:t>я</w:t>
      </w:r>
      <w:r w:rsidR="00CE6925" w:rsidRPr="004F6D58">
        <w:t xml:space="preserve"> с ролью «Родитель»</w:t>
      </w:r>
    </w:p>
    <w:p w14:paraId="6D41AB56" w14:textId="77777777" w:rsidR="003A1EB2" w:rsidRPr="003A1EB2" w:rsidRDefault="003A1EB2" w:rsidP="003A1EB2">
      <w:pPr>
        <w:pStyle w:val="phnormal"/>
        <w:sectPr w:rsidR="003A1EB2" w:rsidRPr="003A1EB2" w:rsidSect="0001021F">
          <w:pgSz w:w="16838" w:h="11906" w:orient="landscape"/>
          <w:pgMar w:top="1134" w:right="567" w:bottom="567" w:left="1134" w:header="709" w:footer="709" w:gutter="0"/>
          <w:cols w:space="708"/>
          <w:docGrid w:linePitch="360"/>
        </w:sectPr>
      </w:pPr>
    </w:p>
    <w:p w14:paraId="466998AF" w14:textId="7D7A4C90" w:rsidR="004277D2" w:rsidRPr="004F6D58" w:rsidRDefault="00FF4533" w:rsidP="00CE6925">
      <w:pPr>
        <w:pStyle w:val="phfigure"/>
        <w:rPr>
          <w:rFonts w:cs="Arial"/>
        </w:rPr>
      </w:pPr>
      <w:bookmarkStart w:id="26" w:name="_Ref427249400"/>
      <w:r>
        <w:rPr>
          <w:noProof/>
          <w:sz w:val="16"/>
          <w:szCs w:val="16"/>
        </w:rPr>
        <w:lastRenderedPageBreak/>
        <w:drawing>
          <wp:inline distT="0" distB="0" distL="0" distR="0" wp14:anchorId="57D835C2" wp14:editId="753DA642">
            <wp:extent cx="9972040" cy="48342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38FB" w14:textId="572565B3" w:rsidR="00592C59" w:rsidRDefault="0097123F" w:rsidP="004277D2">
      <w:pPr>
        <w:pStyle w:val="phfiguretitle"/>
      </w:pPr>
      <w:bookmarkStart w:id="27" w:name="_Ref451873632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8</w:t>
      </w:r>
      <w:r w:rsidR="007365D0">
        <w:rPr>
          <w:noProof/>
        </w:rPr>
        <w:fldChar w:fldCharType="end"/>
      </w:r>
      <w:bookmarkEnd w:id="26"/>
      <w:bookmarkEnd w:id="27"/>
      <w:r w:rsidR="00333117" w:rsidRPr="004F6D58">
        <w:t xml:space="preserve"> – </w:t>
      </w:r>
      <w:r w:rsidR="00A906C1" w:rsidRPr="004F6D58">
        <w:t>Главное окно</w:t>
      </w:r>
      <w:r w:rsidR="00CE6925" w:rsidRPr="004F6D58">
        <w:t xml:space="preserve"> Системы для пользователей с ролью «Учащийся»</w:t>
      </w:r>
    </w:p>
    <w:p w14:paraId="628E63CC" w14:textId="77777777" w:rsidR="00C4476E" w:rsidRPr="00C4476E" w:rsidRDefault="00C4476E" w:rsidP="00C4476E">
      <w:pPr>
        <w:pStyle w:val="phnormal"/>
        <w:sectPr w:rsidR="00C4476E" w:rsidRPr="00C4476E" w:rsidSect="0001021F">
          <w:pgSz w:w="16838" w:h="11906" w:orient="landscape"/>
          <w:pgMar w:top="1134" w:right="567" w:bottom="567" w:left="1134" w:header="709" w:footer="709" w:gutter="0"/>
          <w:cols w:space="708"/>
          <w:docGrid w:linePitch="360"/>
        </w:sectPr>
      </w:pPr>
    </w:p>
    <w:p w14:paraId="687DE9FF" w14:textId="3DDF185D" w:rsidR="00ED70FA" w:rsidRPr="004F6D58" w:rsidRDefault="00ED70FA" w:rsidP="00B21D76">
      <w:pPr>
        <w:pStyle w:val="phlistitemizedtitle"/>
        <w:rPr>
          <w:rFonts w:cs="Arial"/>
        </w:rPr>
      </w:pPr>
      <w:r w:rsidRPr="004F6D58">
        <w:rPr>
          <w:rFonts w:cs="Arial"/>
        </w:rPr>
        <w:lastRenderedPageBreak/>
        <w:t>В верхней строке главной страницы (</w:t>
      </w:r>
      <w:r w:rsidR="0069592E" w:rsidRPr="004F6D58">
        <w:rPr>
          <w:rFonts w:cs="Arial"/>
        </w:rPr>
        <w:t xml:space="preserve">см. </w:t>
      </w:r>
      <w:r w:rsidRPr="004F6D58">
        <w:rPr>
          <w:rFonts w:cs="Arial"/>
        </w:rPr>
        <w:fldChar w:fldCharType="begin"/>
      </w:r>
      <w:r w:rsidRPr="004F6D58">
        <w:rPr>
          <w:rFonts w:cs="Arial"/>
        </w:rPr>
        <w:instrText xml:space="preserve"> REF _Ref448943836 \h </w:instrText>
      </w:r>
      <w:r w:rsidR="004F6D58">
        <w:rPr>
          <w:rFonts w:cs="Arial"/>
        </w:rPr>
        <w:instrText xml:space="preserve"> \* MERGEFORMAT </w:instrText>
      </w:r>
      <w:r w:rsidRPr="004F6D58">
        <w:rPr>
          <w:rFonts w:cs="Arial"/>
        </w:rPr>
      </w:r>
      <w:r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7</w:t>
      </w:r>
      <w:r w:rsidRPr="004F6D58">
        <w:rPr>
          <w:rFonts w:cs="Arial"/>
        </w:rPr>
        <w:fldChar w:fldCharType="end"/>
      </w:r>
      <w:r w:rsidRPr="004F6D58">
        <w:rPr>
          <w:rFonts w:cs="Arial"/>
        </w:rPr>
        <w:t>) отобража</w:t>
      </w:r>
      <w:r w:rsidR="00937F96" w:rsidRPr="004F6D58">
        <w:rPr>
          <w:rFonts w:cs="Arial"/>
        </w:rPr>
        <w:t>ю</w:t>
      </w:r>
      <w:r w:rsidRPr="004F6D58">
        <w:rPr>
          <w:rFonts w:cs="Arial"/>
        </w:rPr>
        <w:t>тся:</w:t>
      </w:r>
    </w:p>
    <w:p w14:paraId="4186BC4B" w14:textId="77777777" w:rsidR="00ED70FA" w:rsidRPr="004F6D58" w:rsidRDefault="00ED70FA" w:rsidP="00ED70FA">
      <w:pPr>
        <w:pStyle w:val="phlistitemized1"/>
      </w:pPr>
      <w:r w:rsidRPr="004F6D58">
        <w:t>текущие день недели, число, месяц, год;</w:t>
      </w:r>
    </w:p>
    <w:p w14:paraId="68F26F39" w14:textId="77777777" w:rsidR="00ED70FA" w:rsidRPr="004F6D58" w:rsidRDefault="004C678B" w:rsidP="00ED70FA">
      <w:pPr>
        <w:pStyle w:val="phlistitemized1"/>
      </w:pPr>
      <w:r w:rsidRPr="004F6D58">
        <w:t>фамилия,</w:t>
      </w:r>
      <w:r w:rsidR="00711D58" w:rsidRPr="004F6D58">
        <w:t xml:space="preserve"> </w:t>
      </w:r>
      <w:r w:rsidRPr="004F6D58">
        <w:t>имя и отчество</w:t>
      </w:r>
      <w:r w:rsidR="00ED70FA" w:rsidRPr="004F6D58">
        <w:t xml:space="preserve"> родителя</w:t>
      </w:r>
      <w:r w:rsidR="00FC55AB" w:rsidRPr="004F6D58">
        <w:t>/учащегося</w:t>
      </w:r>
      <w:r w:rsidR="00ED70FA" w:rsidRPr="004F6D58">
        <w:t>;</w:t>
      </w:r>
    </w:p>
    <w:p w14:paraId="37A1BFB7" w14:textId="77777777" w:rsidR="00ED70FA" w:rsidRPr="004F6D58" w:rsidRDefault="00ED70FA" w:rsidP="00ED70FA">
      <w:pPr>
        <w:pStyle w:val="phlistitemized1"/>
      </w:pPr>
      <w:r w:rsidRPr="004F6D58">
        <w:t>фотография родителя</w:t>
      </w:r>
      <w:r w:rsidR="00FC55AB" w:rsidRPr="004F6D58">
        <w:t>/учащегося</w:t>
      </w:r>
      <w:r w:rsidRPr="004F6D58">
        <w:t>.</w:t>
      </w:r>
    </w:p>
    <w:p w14:paraId="5344996F" w14:textId="1EEDE4EB" w:rsidR="00ED70FA" w:rsidRPr="004F6D58" w:rsidRDefault="00ED70FA" w:rsidP="00B21D76">
      <w:pPr>
        <w:pStyle w:val="phlistitemizedtitle"/>
        <w:rPr>
          <w:rFonts w:cs="Arial"/>
        </w:rPr>
      </w:pPr>
      <w:r w:rsidRPr="004F6D58">
        <w:rPr>
          <w:rFonts w:cs="Arial"/>
        </w:rPr>
        <w:t>В левой части окна</w:t>
      </w:r>
      <w:r w:rsidR="00937F96" w:rsidRPr="004F6D58">
        <w:rPr>
          <w:rFonts w:cs="Arial"/>
        </w:rPr>
        <w:t xml:space="preserve"> Системы для родителя отображается список </w:t>
      </w:r>
      <w:r w:rsidR="00E72C2B" w:rsidRPr="004F6D58">
        <w:rPr>
          <w:rFonts w:cs="Arial"/>
        </w:rPr>
        <w:t>разделов</w:t>
      </w:r>
      <w:r w:rsidR="00F4100A" w:rsidRPr="004F6D58">
        <w:rPr>
          <w:rFonts w:cs="Arial"/>
        </w:rPr>
        <w:t xml:space="preserve"> </w:t>
      </w:r>
      <w:r w:rsidRPr="004F6D58">
        <w:rPr>
          <w:rFonts w:cs="Arial"/>
        </w:rPr>
        <w:t>(</w:t>
      </w:r>
      <w:r w:rsidRPr="004F6D58">
        <w:rPr>
          <w:rFonts w:cs="Arial"/>
        </w:rPr>
        <w:fldChar w:fldCharType="begin"/>
      </w:r>
      <w:r w:rsidRPr="004F6D58">
        <w:rPr>
          <w:rFonts w:cs="Arial"/>
        </w:rPr>
        <w:instrText xml:space="preserve"> REF _Ref448943836 \h </w:instrText>
      </w:r>
      <w:r w:rsidR="004F6D58">
        <w:rPr>
          <w:rFonts w:cs="Arial"/>
        </w:rPr>
        <w:instrText xml:space="preserve"> \* MERGEFORMAT </w:instrText>
      </w:r>
      <w:r w:rsidRPr="004F6D58">
        <w:rPr>
          <w:rFonts w:cs="Arial"/>
        </w:rPr>
      </w:r>
      <w:r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7</w:t>
      </w:r>
      <w:r w:rsidRPr="004F6D58">
        <w:rPr>
          <w:rFonts w:cs="Arial"/>
        </w:rPr>
        <w:fldChar w:fldCharType="end"/>
      </w:r>
      <w:r w:rsidR="00937F96" w:rsidRPr="004F6D58">
        <w:rPr>
          <w:rFonts w:cs="Arial"/>
        </w:rPr>
        <w:t>):</w:t>
      </w:r>
    </w:p>
    <w:p w14:paraId="09BF1BE2" w14:textId="77777777" w:rsidR="00937F96" w:rsidRPr="004F6D58" w:rsidRDefault="00937F96" w:rsidP="00937F96">
      <w:pPr>
        <w:pStyle w:val="phlistitemized1"/>
      </w:pPr>
      <w:r w:rsidRPr="004F6D58">
        <w:t xml:space="preserve">«Главная страница» </w:t>
      </w:r>
      <w:r w:rsidR="00E72C2B" w:rsidRPr="004F6D58">
        <w:t xml:space="preserve">– </w:t>
      </w:r>
      <w:r w:rsidR="00624914" w:rsidRPr="004F6D58">
        <w:t>описание данного разд</w:t>
      </w:r>
      <w:r w:rsidR="00E72C2B" w:rsidRPr="004F6D58">
        <w:t>ела для родителя приведено ниже</w:t>
      </w:r>
      <w:r w:rsidRPr="004F6D58">
        <w:t>;</w:t>
      </w:r>
    </w:p>
    <w:p w14:paraId="039D5771" w14:textId="22D429CF" w:rsidR="00937F96" w:rsidRDefault="00937F96" w:rsidP="00937F96">
      <w:pPr>
        <w:pStyle w:val="phlistitemized1"/>
      </w:pPr>
      <w:r w:rsidRPr="004F6D58">
        <w:t>«Рабочий стол»</w:t>
      </w:r>
      <w:r w:rsidR="00333117" w:rsidRPr="004F6D58">
        <w:t xml:space="preserve"> –</w:t>
      </w:r>
      <w:r w:rsidR="00E72C2B" w:rsidRPr="004F6D58">
        <w:t xml:space="preserve"> раздел</w:t>
      </w:r>
      <w:r w:rsidR="00333117" w:rsidRPr="004F6D58">
        <w:t xml:space="preserve"> </w:t>
      </w:r>
      <w:r w:rsidR="00624914" w:rsidRPr="004F6D58">
        <w:t>предназн</w:t>
      </w:r>
      <w:r w:rsidR="00E72C2B" w:rsidRPr="004F6D58">
        <w:t>ачен</w:t>
      </w:r>
      <w:r w:rsidR="00624914" w:rsidRPr="004F6D58">
        <w:t xml:space="preserve"> для перехода к окну выбора роли (</w:t>
      </w:r>
      <w:r w:rsidR="00D70CA1" w:rsidRPr="004F6D58">
        <w:t xml:space="preserve">см. п. </w:t>
      </w:r>
      <w:r w:rsidR="00D70CA1" w:rsidRPr="004F6D58">
        <w:fldChar w:fldCharType="begin"/>
      </w:r>
      <w:r w:rsidR="00D70CA1" w:rsidRPr="004F6D58">
        <w:instrText xml:space="preserve"> REF _Ref483475581 \n \h </w:instrText>
      </w:r>
      <w:r w:rsidR="004F6D58">
        <w:instrText xml:space="preserve"> \* MERGEFORMAT </w:instrText>
      </w:r>
      <w:r w:rsidR="00D70CA1" w:rsidRPr="004F6D58">
        <w:fldChar w:fldCharType="separate"/>
      </w:r>
      <w:r w:rsidR="00797E63">
        <w:t>1.1</w:t>
      </w:r>
      <w:r w:rsidR="00D70CA1" w:rsidRPr="004F6D58">
        <w:fldChar w:fldCharType="end"/>
      </w:r>
      <w:r w:rsidR="00D70CA1" w:rsidRPr="004F6D58">
        <w:t xml:space="preserve">, </w:t>
      </w:r>
      <w:r w:rsidR="00624914" w:rsidRPr="004F6D58">
        <w:fldChar w:fldCharType="begin"/>
      </w:r>
      <w:r w:rsidR="00624914" w:rsidRPr="004F6D58">
        <w:instrText xml:space="preserve"> REF _Ref449513538 \h </w:instrText>
      </w:r>
      <w:r w:rsidR="004F6D58">
        <w:instrText xml:space="preserve"> \* MERGEFORMAT </w:instrText>
      </w:r>
      <w:r w:rsidR="00624914" w:rsidRPr="004F6D58">
        <w:fldChar w:fldCharType="separate"/>
      </w:r>
      <w:r w:rsidR="00797E63" w:rsidRPr="004F6D58">
        <w:t>Р</w:t>
      </w:r>
      <w:r w:rsidR="00797E63">
        <w:t>исунок 3</w:t>
      </w:r>
      <w:r w:rsidR="00624914" w:rsidRPr="004F6D58">
        <w:fldChar w:fldCharType="end"/>
      </w:r>
      <w:r w:rsidR="00624914" w:rsidRPr="004F6D58">
        <w:t xml:space="preserve">). </w:t>
      </w:r>
      <w:r w:rsidR="00E72C2B" w:rsidRPr="004F6D58">
        <w:t>Раздел актуален</w:t>
      </w:r>
      <w:r w:rsidR="00624914" w:rsidRPr="004F6D58">
        <w:t xml:space="preserve"> для пользователей, которым в Системе назначено несколько ролей</w:t>
      </w:r>
      <w:r w:rsidR="00BB0E27">
        <w:t>;</w:t>
      </w:r>
    </w:p>
    <w:p w14:paraId="20E5D2E7" w14:textId="69541B80" w:rsidR="00BB0E27" w:rsidRPr="004F6D58" w:rsidRDefault="00BB0E27" w:rsidP="00937F96">
      <w:pPr>
        <w:pStyle w:val="phlistitemized1"/>
      </w:pPr>
      <w:r>
        <w:t>«Сообщения»</w:t>
      </w:r>
      <w:r w:rsidR="00860F4A">
        <w:t xml:space="preserve"> – </w:t>
      </w:r>
      <w:r w:rsidRPr="004F6D58">
        <w:t>описание данного раздела для учащегося приведено в п. </w:t>
      </w:r>
      <w:r>
        <w:fldChar w:fldCharType="begin"/>
      </w:r>
      <w:r>
        <w:instrText xml:space="preserve"> REF _Ref58422308 \r \h </w:instrText>
      </w:r>
      <w:r>
        <w:fldChar w:fldCharType="separate"/>
      </w:r>
      <w:r w:rsidR="00797E63">
        <w:t>11</w:t>
      </w:r>
      <w:r>
        <w:fldChar w:fldCharType="end"/>
      </w:r>
      <w:r>
        <w:t>.</w:t>
      </w:r>
    </w:p>
    <w:p w14:paraId="46302F37" w14:textId="0E3F4D54" w:rsidR="00937F96" w:rsidRPr="004F6D58" w:rsidRDefault="00937F96" w:rsidP="00B21D76">
      <w:pPr>
        <w:pStyle w:val="phlistitemizedtitle"/>
        <w:rPr>
          <w:rFonts w:cs="Arial"/>
        </w:rPr>
      </w:pPr>
      <w:r w:rsidRPr="004F6D58">
        <w:rPr>
          <w:rFonts w:cs="Arial"/>
        </w:rPr>
        <w:t xml:space="preserve">В левой части окна Системы для учащегося отображается список </w:t>
      </w:r>
      <w:r w:rsidR="00E72C2B" w:rsidRPr="004F6D58">
        <w:rPr>
          <w:rFonts w:cs="Arial"/>
        </w:rPr>
        <w:t>разделов</w:t>
      </w:r>
      <w:r w:rsidRPr="004F6D58">
        <w:rPr>
          <w:rFonts w:cs="Arial"/>
        </w:rPr>
        <w:t xml:space="preserve"> (</w:t>
      </w:r>
      <w:r w:rsidR="0069592E" w:rsidRPr="004F6D58">
        <w:rPr>
          <w:rFonts w:cs="Arial"/>
        </w:rPr>
        <w:t xml:space="preserve">см. </w:t>
      </w:r>
      <w:r w:rsidRPr="004F6D58">
        <w:rPr>
          <w:rFonts w:cs="Arial"/>
        </w:rPr>
        <w:fldChar w:fldCharType="begin"/>
      </w:r>
      <w:r w:rsidRPr="004F6D58">
        <w:rPr>
          <w:rFonts w:cs="Arial"/>
        </w:rPr>
        <w:instrText xml:space="preserve"> REF _Ref451873632 \h </w:instrText>
      </w:r>
      <w:r w:rsidR="004F6D58">
        <w:rPr>
          <w:rFonts w:cs="Arial"/>
        </w:rPr>
        <w:instrText xml:space="preserve"> \* MERGEFORMAT </w:instrText>
      </w:r>
      <w:r w:rsidRPr="004F6D58">
        <w:rPr>
          <w:rFonts w:cs="Arial"/>
        </w:rPr>
      </w:r>
      <w:r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8</w:t>
      </w:r>
      <w:r w:rsidRPr="004F6D58">
        <w:rPr>
          <w:rFonts w:cs="Arial"/>
        </w:rPr>
        <w:fldChar w:fldCharType="end"/>
      </w:r>
      <w:r w:rsidRPr="004F6D58">
        <w:rPr>
          <w:rFonts w:cs="Arial"/>
        </w:rPr>
        <w:t>):</w:t>
      </w:r>
    </w:p>
    <w:p w14:paraId="41902E6B" w14:textId="65811508" w:rsidR="00937F96" w:rsidRPr="004F6D58" w:rsidRDefault="00E72C2B" w:rsidP="00937F96">
      <w:pPr>
        <w:pStyle w:val="phlistitemized1"/>
      </w:pPr>
      <w:r w:rsidRPr="004F6D58">
        <w:t xml:space="preserve">«Главная страница» – </w:t>
      </w:r>
      <w:r w:rsidR="00937F96" w:rsidRPr="004F6D58">
        <w:t>описание данного раздела для учащегося приведено в п. </w:t>
      </w:r>
      <w:r w:rsidR="00937F96" w:rsidRPr="004F6D58">
        <w:fldChar w:fldCharType="begin"/>
      </w:r>
      <w:r w:rsidR="00937F96" w:rsidRPr="004F6D58">
        <w:instrText xml:space="preserve"> REF _Ref483473800 \n \h </w:instrText>
      </w:r>
      <w:r w:rsidR="004F6D58">
        <w:instrText xml:space="preserve"> \* MERGEFORMAT </w:instrText>
      </w:r>
      <w:r w:rsidR="00937F96" w:rsidRPr="004F6D58">
        <w:fldChar w:fldCharType="separate"/>
      </w:r>
      <w:r w:rsidR="00797E63">
        <w:t>2</w:t>
      </w:r>
      <w:r w:rsidR="00937F96" w:rsidRPr="004F6D58">
        <w:fldChar w:fldCharType="end"/>
      </w:r>
      <w:r w:rsidR="00937F96" w:rsidRPr="004F6D58">
        <w:t>;</w:t>
      </w:r>
    </w:p>
    <w:p w14:paraId="535185C1" w14:textId="2410AE59" w:rsidR="00937F96" w:rsidRPr="004F6D58" w:rsidRDefault="00937F96" w:rsidP="00937F96">
      <w:pPr>
        <w:pStyle w:val="phlistitemized1"/>
      </w:pPr>
      <w:r w:rsidRPr="004F6D58">
        <w:t>«Портфолио»</w:t>
      </w:r>
      <w:r w:rsidR="00333117" w:rsidRPr="004F6D58">
        <w:t xml:space="preserve"> – </w:t>
      </w:r>
      <w:r w:rsidRPr="004F6D58">
        <w:t>описание данного раздела для учащегося приведено в п. </w:t>
      </w:r>
      <w:r w:rsidR="00624914" w:rsidRPr="004F6D58">
        <w:fldChar w:fldCharType="begin"/>
      </w:r>
      <w:r w:rsidR="00624914" w:rsidRPr="004F6D58">
        <w:instrText xml:space="preserve"> REF _Ref483474048 \n \h </w:instrText>
      </w:r>
      <w:r w:rsidR="004F6D58">
        <w:instrText xml:space="preserve"> \* MERGEFORMAT </w:instrText>
      </w:r>
      <w:r w:rsidR="00624914" w:rsidRPr="004F6D58">
        <w:fldChar w:fldCharType="separate"/>
      </w:r>
      <w:r w:rsidR="00797E63">
        <w:t>3</w:t>
      </w:r>
      <w:r w:rsidR="00624914" w:rsidRPr="004F6D58">
        <w:fldChar w:fldCharType="end"/>
      </w:r>
      <w:r w:rsidRPr="004F6D58">
        <w:t>;</w:t>
      </w:r>
    </w:p>
    <w:p w14:paraId="79851081" w14:textId="2EFD4906" w:rsidR="00937F96" w:rsidRPr="004F6D58" w:rsidRDefault="00937F96" w:rsidP="00937F96">
      <w:pPr>
        <w:pStyle w:val="phlistitemized1"/>
      </w:pPr>
      <w:r w:rsidRPr="004F6D58">
        <w:t>«Мероприятия»</w:t>
      </w:r>
      <w:r w:rsidR="00333117" w:rsidRPr="004F6D58">
        <w:t xml:space="preserve"> – </w:t>
      </w:r>
      <w:r w:rsidRPr="004F6D58">
        <w:t>описание данного раздела для учащегося приведено в п. </w:t>
      </w:r>
      <w:r w:rsidR="00624914" w:rsidRPr="004F6D58">
        <w:fldChar w:fldCharType="begin"/>
      </w:r>
      <w:r w:rsidR="00624914" w:rsidRPr="004F6D58">
        <w:instrText xml:space="preserve"> REF _Ref483474052 \n \h </w:instrText>
      </w:r>
      <w:r w:rsidR="004F6D58">
        <w:instrText xml:space="preserve"> \* MERGEFORMAT </w:instrText>
      </w:r>
      <w:r w:rsidR="00624914" w:rsidRPr="004F6D58">
        <w:fldChar w:fldCharType="separate"/>
      </w:r>
      <w:r w:rsidR="00797E63">
        <w:t>4</w:t>
      </w:r>
      <w:r w:rsidR="00624914" w:rsidRPr="004F6D58">
        <w:fldChar w:fldCharType="end"/>
      </w:r>
      <w:r w:rsidRPr="004F6D58">
        <w:t>;</w:t>
      </w:r>
    </w:p>
    <w:p w14:paraId="00D72B70" w14:textId="45E749F7" w:rsidR="00937F96" w:rsidRPr="004F6D58" w:rsidRDefault="00937F96" w:rsidP="00937F96">
      <w:pPr>
        <w:pStyle w:val="phlistitemized1"/>
      </w:pPr>
      <w:r w:rsidRPr="004F6D58">
        <w:t>«Расписание»</w:t>
      </w:r>
      <w:r w:rsidR="00333117" w:rsidRPr="004F6D58">
        <w:t xml:space="preserve"> – </w:t>
      </w:r>
      <w:r w:rsidRPr="004F6D58">
        <w:t>описание данного раздела для учащегося приведено в п. </w:t>
      </w:r>
      <w:r w:rsidR="00624914" w:rsidRPr="004F6D58">
        <w:fldChar w:fldCharType="begin"/>
      </w:r>
      <w:r w:rsidR="00624914" w:rsidRPr="004F6D58">
        <w:instrText xml:space="preserve"> REF _Ref483474057 \n \h </w:instrText>
      </w:r>
      <w:r w:rsidR="004F6D58">
        <w:instrText xml:space="preserve"> \* MERGEFORMAT </w:instrText>
      </w:r>
      <w:r w:rsidR="00624914" w:rsidRPr="004F6D58">
        <w:fldChar w:fldCharType="separate"/>
      </w:r>
      <w:r w:rsidR="00797E63">
        <w:t>5</w:t>
      </w:r>
      <w:r w:rsidR="00624914" w:rsidRPr="004F6D58">
        <w:fldChar w:fldCharType="end"/>
      </w:r>
      <w:r w:rsidRPr="004F6D58">
        <w:t>;</w:t>
      </w:r>
    </w:p>
    <w:p w14:paraId="59AA23DB" w14:textId="550D59F4" w:rsidR="00937F96" w:rsidRPr="004F6D58" w:rsidRDefault="00937F96" w:rsidP="00937F96">
      <w:pPr>
        <w:pStyle w:val="phlistitemized1"/>
      </w:pPr>
      <w:r w:rsidRPr="004F6D58">
        <w:t>«Обучение»</w:t>
      </w:r>
      <w:r w:rsidR="00333117" w:rsidRPr="004F6D58">
        <w:t xml:space="preserve"> – </w:t>
      </w:r>
      <w:r w:rsidRPr="004F6D58">
        <w:t>описание данного раздела для учащегося приведено в п. </w:t>
      </w:r>
      <w:r w:rsidR="00624914" w:rsidRPr="004F6D58">
        <w:fldChar w:fldCharType="begin"/>
      </w:r>
      <w:r w:rsidR="00624914" w:rsidRPr="004F6D58">
        <w:instrText xml:space="preserve"> REF _Ref483474068 \n \h </w:instrText>
      </w:r>
      <w:r w:rsidR="004F6D58">
        <w:instrText xml:space="preserve"> \* MERGEFORMAT </w:instrText>
      </w:r>
      <w:r w:rsidR="00624914" w:rsidRPr="004F6D58">
        <w:fldChar w:fldCharType="separate"/>
      </w:r>
      <w:r w:rsidR="00797E63">
        <w:t>6</w:t>
      </w:r>
      <w:r w:rsidR="00624914" w:rsidRPr="004F6D58">
        <w:fldChar w:fldCharType="end"/>
      </w:r>
      <w:r w:rsidRPr="004F6D58">
        <w:t>;</w:t>
      </w:r>
    </w:p>
    <w:p w14:paraId="6F2E5CED" w14:textId="7C40BB94" w:rsidR="00937F96" w:rsidRPr="004F6D58" w:rsidRDefault="00937F96" w:rsidP="00937F96">
      <w:pPr>
        <w:pStyle w:val="phlistitemized1"/>
      </w:pPr>
      <w:r w:rsidRPr="004F6D58">
        <w:t>«</w:t>
      </w:r>
      <w:r w:rsidR="00DB04FF" w:rsidRPr="004F6D58">
        <w:t>Организации</w:t>
      </w:r>
      <w:r w:rsidRPr="004F6D58">
        <w:t>»</w:t>
      </w:r>
      <w:r w:rsidR="00333117" w:rsidRPr="004F6D58">
        <w:t xml:space="preserve"> – </w:t>
      </w:r>
      <w:r w:rsidRPr="004F6D58">
        <w:t>описание данного раздела для учащегося приведено в п. </w:t>
      </w:r>
      <w:r w:rsidR="00AE23D8" w:rsidRPr="004F6D58">
        <w:fldChar w:fldCharType="begin"/>
      </w:r>
      <w:r w:rsidR="00AE23D8" w:rsidRPr="004F6D58">
        <w:instrText xml:space="preserve"> REF _Ref510868867 \r \h </w:instrText>
      </w:r>
      <w:r w:rsidR="004F6D58">
        <w:instrText xml:space="preserve"> \* MERGEFORMAT </w:instrText>
      </w:r>
      <w:r w:rsidR="00AE23D8" w:rsidRPr="004F6D58">
        <w:fldChar w:fldCharType="separate"/>
      </w:r>
      <w:r w:rsidR="00797E63">
        <w:t>7</w:t>
      </w:r>
      <w:r w:rsidR="00AE23D8" w:rsidRPr="004F6D58">
        <w:fldChar w:fldCharType="end"/>
      </w:r>
      <w:r w:rsidR="001C24BB" w:rsidRPr="004F6D58">
        <w:t>;</w:t>
      </w:r>
    </w:p>
    <w:p w14:paraId="60AFE9A1" w14:textId="5A692A14" w:rsidR="001C24BB" w:rsidRPr="004F6D58" w:rsidRDefault="001C24BB" w:rsidP="001C24BB">
      <w:pPr>
        <w:pStyle w:val="phlistitemized1"/>
      </w:pPr>
      <w:r w:rsidRPr="004F6D58">
        <w:t>«Оплата услуг» – описание данного раздела для учащегося приведено в п. </w:t>
      </w:r>
      <w:r w:rsidR="002D7595" w:rsidRPr="004F6D58">
        <w:fldChar w:fldCharType="begin"/>
      </w:r>
      <w:r w:rsidR="002D7595" w:rsidRPr="004F6D58">
        <w:instrText xml:space="preserve"> REF _Ref19781554 \r \h </w:instrText>
      </w:r>
      <w:r w:rsidR="004F6D58">
        <w:instrText xml:space="preserve"> \* MERGEFORMAT </w:instrText>
      </w:r>
      <w:r w:rsidR="002D7595" w:rsidRPr="004F6D58">
        <w:fldChar w:fldCharType="separate"/>
      </w:r>
      <w:r w:rsidR="00797E63">
        <w:t>8</w:t>
      </w:r>
      <w:r w:rsidR="002D7595" w:rsidRPr="004F6D58">
        <w:fldChar w:fldCharType="end"/>
      </w:r>
      <w:r w:rsidRPr="004F6D58">
        <w:t>;</w:t>
      </w:r>
    </w:p>
    <w:p w14:paraId="57A2B74E" w14:textId="0F803123" w:rsidR="001C24BB" w:rsidRPr="004F6D58" w:rsidRDefault="001C24BB" w:rsidP="001C24BB">
      <w:pPr>
        <w:pStyle w:val="phlistitemized1"/>
      </w:pPr>
      <w:r w:rsidRPr="004F6D58">
        <w:t>«Сертификаты ПФДО» – описание данного раздела для учащегося приведено в п. </w:t>
      </w:r>
      <w:r w:rsidR="002D7595" w:rsidRPr="004F6D58">
        <w:fldChar w:fldCharType="begin"/>
      </w:r>
      <w:r w:rsidR="002D7595" w:rsidRPr="004F6D58">
        <w:instrText xml:space="preserve"> REF _Ref19781560 \r \h </w:instrText>
      </w:r>
      <w:r w:rsidR="004F6D58">
        <w:instrText xml:space="preserve"> \* MERGEFORMAT </w:instrText>
      </w:r>
      <w:r w:rsidR="002D7595" w:rsidRPr="004F6D58">
        <w:fldChar w:fldCharType="separate"/>
      </w:r>
      <w:r w:rsidR="00797E63">
        <w:t>9</w:t>
      </w:r>
      <w:r w:rsidR="002D7595" w:rsidRPr="004F6D58">
        <w:fldChar w:fldCharType="end"/>
      </w:r>
      <w:r w:rsidRPr="004F6D58">
        <w:t>;</w:t>
      </w:r>
    </w:p>
    <w:p w14:paraId="185F01CE" w14:textId="43E9C675" w:rsidR="001C24BB" w:rsidRDefault="001C24BB" w:rsidP="001C24BB">
      <w:pPr>
        <w:pStyle w:val="phlistitemized1"/>
      </w:pPr>
      <w:r w:rsidRPr="004F6D58">
        <w:t>«Заявление о прекращении обучения» – описание данного раздела для учащегося приведено в п. </w:t>
      </w:r>
      <w:r w:rsidR="002D7595" w:rsidRPr="004F6D58">
        <w:fldChar w:fldCharType="begin"/>
      </w:r>
      <w:r w:rsidR="002D7595" w:rsidRPr="004F6D58">
        <w:instrText xml:space="preserve"> REF _Ref19781566 \r \h </w:instrText>
      </w:r>
      <w:r w:rsidR="004F6D58">
        <w:instrText xml:space="preserve"> \* MERGEFORMAT </w:instrText>
      </w:r>
      <w:r w:rsidR="002D7595" w:rsidRPr="004F6D58">
        <w:fldChar w:fldCharType="separate"/>
      </w:r>
      <w:r w:rsidR="00797E63">
        <w:t>10</w:t>
      </w:r>
      <w:r w:rsidR="002D7595" w:rsidRPr="004F6D58">
        <w:fldChar w:fldCharType="end"/>
      </w:r>
      <w:r w:rsidRPr="004F6D58">
        <w:t>;</w:t>
      </w:r>
    </w:p>
    <w:p w14:paraId="1B3D84BF" w14:textId="3CBDD62C" w:rsidR="00C4476E" w:rsidRPr="004F6D58" w:rsidRDefault="00C4476E" w:rsidP="001C24BB">
      <w:pPr>
        <w:pStyle w:val="phlistitemized1"/>
      </w:pPr>
      <w:r>
        <w:t>«Сообщения»</w:t>
      </w:r>
      <w:r w:rsidR="00860F4A">
        <w:t xml:space="preserve"> – </w:t>
      </w:r>
      <w:r w:rsidRPr="004F6D58">
        <w:t xml:space="preserve">описание данного раздела для </w:t>
      </w:r>
      <w:r w:rsidR="00FB3E9B">
        <w:t>родителя</w:t>
      </w:r>
      <w:r w:rsidRPr="004F6D58">
        <w:t xml:space="preserve"> приведено в п. </w:t>
      </w:r>
      <w:r>
        <w:fldChar w:fldCharType="begin"/>
      </w:r>
      <w:r>
        <w:instrText xml:space="preserve"> REF _Ref58422308 \r \h </w:instrText>
      </w:r>
      <w:r>
        <w:fldChar w:fldCharType="separate"/>
      </w:r>
      <w:r w:rsidR="00797E63">
        <w:t>11</w:t>
      </w:r>
      <w:r>
        <w:fldChar w:fldCharType="end"/>
      </w:r>
      <w:r>
        <w:t>;</w:t>
      </w:r>
    </w:p>
    <w:p w14:paraId="0FD506D8" w14:textId="77777777" w:rsidR="001C24BB" w:rsidRPr="004F6D58" w:rsidRDefault="001C24BB" w:rsidP="00937F96">
      <w:pPr>
        <w:pStyle w:val="phlistitemized1"/>
      </w:pPr>
      <w:r w:rsidRPr="004F6D58">
        <w:t>«Рабочий стол»</w:t>
      </w:r>
      <w:r w:rsidR="00385BEE" w:rsidRPr="004F6D58">
        <w:t>.</w:t>
      </w:r>
    </w:p>
    <w:p w14:paraId="7A74391F" w14:textId="77777777" w:rsidR="00CB5572" w:rsidRPr="004F6D58" w:rsidRDefault="00E72C2B" w:rsidP="004277D2">
      <w:pPr>
        <w:pStyle w:val="phnormal"/>
        <w:rPr>
          <w:rFonts w:cs="Arial"/>
        </w:rPr>
      </w:pPr>
      <w:r w:rsidRPr="004F6D58">
        <w:rPr>
          <w:rFonts w:cs="Arial"/>
        </w:rPr>
        <w:t xml:space="preserve">Основной раздел </w:t>
      </w:r>
      <w:r w:rsidR="00CB5572" w:rsidRPr="004F6D58">
        <w:rPr>
          <w:rFonts w:cs="Arial"/>
        </w:rPr>
        <w:t xml:space="preserve">«Главная страница» </w:t>
      </w:r>
      <w:r w:rsidR="00BC3F3E" w:rsidRPr="004F6D58">
        <w:rPr>
          <w:rFonts w:cs="Arial"/>
        </w:rPr>
        <w:t xml:space="preserve">для родителя </w:t>
      </w:r>
      <w:r w:rsidR="00CB5572" w:rsidRPr="004F6D58">
        <w:rPr>
          <w:rFonts w:cs="Arial"/>
        </w:rPr>
        <w:t>содержит информацию о родителе: фотографи</w:t>
      </w:r>
      <w:r w:rsidR="00ED70FA" w:rsidRPr="004F6D58">
        <w:rPr>
          <w:rFonts w:cs="Arial"/>
        </w:rPr>
        <w:t>ю</w:t>
      </w:r>
      <w:r w:rsidR="00CB5572" w:rsidRPr="004F6D58">
        <w:rPr>
          <w:rFonts w:cs="Arial"/>
        </w:rPr>
        <w:t xml:space="preserve"> и</w:t>
      </w:r>
      <w:r w:rsidR="00ED70FA" w:rsidRPr="004F6D58">
        <w:rPr>
          <w:rFonts w:cs="Arial"/>
        </w:rPr>
        <w:t xml:space="preserve"> его</w:t>
      </w:r>
      <w:r w:rsidR="00CB5572" w:rsidRPr="004F6D58">
        <w:rPr>
          <w:rFonts w:cs="Arial"/>
        </w:rPr>
        <w:t xml:space="preserve"> контактн</w:t>
      </w:r>
      <w:r w:rsidR="00ED70FA" w:rsidRPr="004F6D58">
        <w:rPr>
          <w:rFonts w:cs="Arial"/>
        </w:rPr>
        <w:t xml:space="preserve">ую </w:t>
      </w:r>
      <w:r w:rsidR="00CB5572" w:rsidRPr="004F6D58">
        <w:rPr>
          <w:rFonts w:cs="Arial"/>
        </w:rPr>
        <w:t>информаци</w:t>
      </w:r>
      <w:r w:rsidR="00ED70FA" w:rsidRPr="004F6D58">
        <w:rPr>
          <w:rFonts w:cs="Arial"/>
        </w:rPr>
        <w:t>ю</w:t>
      </w:r>
      <w:r w:rsidR="00CB5572" w:rsidRPr="004F6D58">
        <w:rPr>
          <w:rFonts w:cs="Arial"/>
        </w:rPr>
        <w:t>.</w:t>
      </w:r>
      <w:r w:rsidR="00ED70FA" w:rsidRPr="004F6D58">
        <w:rPr>
          <w:rFonts w:cs="Arial"/>
        </w:rPr>
        <w:t xml:space="preserve"> А также кнопки «Редактировать профиль» и «Выбрать ребенка». Рассм</w:t>
      </w:r>
      <w:r w:rsidRPr="004F6D58">
        <w:rPr>
          <w:rFonts w:cs="Arial"/>
        </w:rPr>
        <w:t xml:space="preserve">отрим функции кнопок окна данного раздела для </w:t>
      </w:r>
      <w:r w:rsidR="00ED70FA" w:rsidRPr="004F6D58">
        <w:rPr>
          <w:rFonts w:cs="Arial"/>
        </w:rPr>
        <w:t>родителя.</w:t>
      </w:r>
    </w:p>
    <w:p w14:paraId="57C0645A" w14:textId="10BF733A" w:rsidR="00171374" w:rsidRPr="004F6D58" w:rsidRDefault="00E15565" w:rsidP="004277D2">
      <w:pPr>
        <w:pStyle w:val="phnormal"/>
        <w:rPr>
          <w:rFonts w:cs="Arial"/>
        </w:rPr>
      </w:pPr>
      <w:r w:rsidRPr="004F6D58">
        <w:rPr>
          <w:rFonts w:cs="Arial"/>
        </w:rPr>
        <w:t xml:space="preserve">Чтобы </w:t>
      </w:r>
      <w:r w:rsidR="004277D2" w:rsidRPr="004F6D58">
        <w:rPr>
          <w:rFonts w:cs="Arial"/>
        </w:rPr>
        <w:t>изменить данные</w:t>
      </w:r>
      <w:r w:rsidRPr="004F6D58">
        <w:rPr>
          <w:rFonts w:cs="Arial"/>
        </w:rPr>
        <w:t xml:space="preserve"> профил</w:t>
      </w:r>
      <w:r w:rsidR="004277D2" w:rsidRPr="004F6D58">
        <w:rPr>
          <w:rFonts w:cs="Arial"/>
        </w:rPr>
        <w:t>я</w:t>
      </w:r>
      <w:r w:rsidRPr="004F6D58">
        <w:rPr>
          <w:rFonts w:cs="Arial"/>
        </w:rPr>
        <w:t>, нажмите кнопку «Редактировать профиль»</w:t>
      </w:r>
      <w:r w:rsidR="00ED70FA" w:rsidRPr="004F6D58">
        <w:rPr>
          <w:rFonts w:cs="Arial"/>
        </w:rPr>
        <w:t>. О</w:t>
      </w:r>
      <w:r w:rsidRPr="004F6D58">
        <w:rPr>
          <w:rFonts w:cs="Arial"/>
        </w:rPr>
        <w:t xml:space="preserve">ткроется окно </w:t>
      </w:r>
      <w:r w:rsidR="004277D2" w:rsidRPr="004F6D58">
        <w:rPr>
          <w:rFonts w:cs="Arial"/>
        </w:rPr>
        <w:t xml:space="preserve">редактирования профиля </w:t>
      </w:r>
      <w:r w:rsidRPr="004F6D58">
        <w:rPr>
          <w:rFonts w:cs="Arial"/>
        </w:rPr>
        <w:t>(</w:t>
      </w:r>
      <w:r w:rsidR="004277D2" w:rsidRPr="004F6D58">
        <w:rPr>
          <w:rFonts w:cs="Arial"/>
        </w:rPr>
        <w:fldChar w:fldCharType="begin"/>
      </w:r>
      <w:r w:rsidR="004277D2" w:rsidRPr="004F6D58">
        <w:rPr>
          <w:rFonts w:cs="Arial"/>
        </w:rPr>
        <w:instrText xml:space="preserve"> REF _Ref448943703 \h </w:instrText>
      </w:r>
      <w:r w:rsidR="004F6D58">
        <w:rPr>
          <w:rFonts w:cs="Arial"/>
        </w:rPr>
        <w:instrText xml:space="preserve"> \* MERGEFORMAT </w:instrText>
      </w:r>
      <w:r w:rsidR="004277D2" w:rsidRPr="004F6D58">
        <w:rPr>
          <w:rFonts w:cs="Arial"/>
        </w:rPr>
      </w:r>
      <w:r w:rsidR="004277D2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9</w:t>
      </w:r>
      <w:r w:rsidR="004277D2" w:rsidRPr="004F6D58">
        <w:rPr>
          <w:rFonts w:cs="Arial"/>
        </w:rPr>
        <w:fldChar w:fldCharType="end"/>
      </w:r>
      <w:r w:rsidRPr="004F6D58">
        <w:rPr>
          <w:rFonts w:cs="Arial"/>
        </w:rPr>
        <w:t>)</w:t>
      </w:r>
      <w:r w:rsidR="004277D2" w:rsidRPr="004F6D58">
        <w:rPr>
          <w:rFonts w:cs="Arial"/>
        </w:rPr>
        <w:t>.</w:t>
      </w:r>
    </w:p>
    <w:p w14:paraId="0AD6C7E9" w14:textId="77777777" w:rsidR="004277D2" w:rsidRPr="004F6D58" w:rsidRDefault="00883EDB" w:rsidP="004277D2">
      <w:pPr>
        <w:pStyle w:val="phfigure"/>
        <w:rPr>
          <w:rFonts w:cs="Arial"/>
        </w:rPr>
      </w:pPr>
      <w:r w:rsidRPr="004F6D58">
        <w:rPr>
          <w:rFonts w:cs="Arial"/>
          <w:noProof/>
        </w:rPr>
        <w:lastRenderedPageBreak/>
        <w:drawing>
          <wp:inline distT="0" distB="0" distL="0" distR="0" wp14:anchorId="52AC908B" wp14:editId="4131F9B1">
            <wp:extent cx="3609975" cy="4285615"/>
            <wp:effectExtent l="0" t="0" r="9525" b="635"/>
            <wp:docPr id="1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E8BE" w14:textId="6BD49610" w:rsidR="0034585C" w:rsidRPr="004F6D58" w:rsidRDefault="0097123F" w:rsidP="004277D2">
      <w:pPr>
        <w:pStyle w:val="phfiguretitle"/>
      </w:pPr>
      <w:bookmarkStart w:id="28" w:name="_Ref448943703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9</w:t>
      </w:r>
      <w:r w:rsidR="007365D0">
        <w:rPr>
          <w:noProof/>
        </w:rPr>
        <w:fldChar w:fldCharType="end"/>
      </w:r>
      <w:bookmarkEnd w:id="28"/>
      <w:r w:rsidR="00333117" w:rsidRPr="004F6D58">
        <w:t xml:space="preserve"> – </w:t>
      </w:r>
      <w:r w:rsidR="0034585C" w:rsidRPr="004F6D58">
        <w:t>Окно редактирования профиля</w:t>
      </w:r>
    </w:p>
    <w:p w14:paraId="1950BC95" w14:textId="77777777" w:rsidR="007D4A55" w:rsidRPr="004F6D58" w:rsidRDefault="007D4A55" w:rsidP="00B21D76">
      <w:pPr>
        <w:pStyle w:val="phlistitemizedtitle"/>
        <w:rPr>
          <w:rFonts w:cs="Arial"/>
        </w:rPr>
      </w:pPr>
      <w:r w:rsidRPr="004F6D58">
        <w:rPr>
          <w:rFonts w:cs="Arial"/>
        </w:rPr>
        <w:t>При необ</w:t>
      </w:r>
      <w:r w:rsidR="004277D2" w:rsidRPr="004F6D58">
        <w:rPr>
          <w:rFonts w:cs="Arial"/>
        </w:rPr>
        <w:t xml:space="preserve">ходимости </w:t>
      </w:r>
      <w:r w:rsidR="00ED70FA" w:rsidRPr="004F6D58">
        <w:rPr>
          <w:rFonts w:cs="Arial"/>
        </w:rPr>
        <w:t xml:space="preserve">заполните или </w:t>
      </w:r>
      <w:r w:rsidR="00180683" w:rsidRPr="004F6D58">
        <w:rPr>
          <w:rFonts w:cs="Arial"/>
        </w:rPr>
        <w:t>измените</w:t>
      </w:r>
      <w:r w:rsidR="004277D2" w:rsidRPr="004F6D58">
        <w:rPr>
          <w:rFonts w:cs="Arial"/>
        </w:rPr>
        <w:t xml:space="preserve"> данные</w:t>
      </w:r>
      <w:r w:rsidR="00180683" w:rsidRPr="004F6D58">
        <w:rPr>
          <w:rFonts w:cs="Arial"/>
        </w:rPr>
        <w:t xml:space="preserve"> в</w:t>
      </w:r>
      <w:r w:rsidR="00CE6925" w:rsidRPr="004F6D58">
        <w:rPr>
          <w:rFonts w:cs="Arial"/>
        </w:rPr>
        <w:t xml:space="preserve"> </w:t>
      </w:r>
      <w:r w:rsidR="00ED70FA" w:rsidRPr="004F6D58">
        <w:rPr>
          <w:rFonts w:cs="Arial"/>
        </w:rPr>
        <w:t>блоках:</w:t>
      </w:r>
    </w:p>
    <w:p w14:paraId="495F67D6" w14:textId="77777777" w:rsidR="00180683" w:rsidRPr="004F6D58" w:rsidRDefault="00180683" w:rsidP="00FB087C">
      <w:pPr>
        <w:pStyle w:val="phlistordereda"/>
        <w:numPr>
          <w:ilvl w:val="0"/>
          <w:numId w:val="8"/>
        </w:numPr>
        <w:rPr>
          <w:rFonts w:cs="Arial"/>
        </w:rPr>
      </w:pPr>
      <w:r w:rsidRPr="004F6D58">
        <w:rPr>
          <w:rFonts w:cs="Arial"/>
        </w:rPr>
        <w:t>«</w:t>
      </w:r>
      <w:r w:rsidR="00B21D76" w:rsidRPr="004F6D58">
        <w:rPr>
          <w:rFonts w:cs="Arial"/>
        </w:rPr>
        <w:t>Смена пароля</w:t>
      </w:r>
      <w:r w:rsidRPr="004F6D58">
        <w:rPr>
          <w:rFonts w:cs="Arial"/>
        </w:rPr>
        <w:t>»</w:t>
      </w:r>
      <w:r w:rsidR="006D4E5A" w:rsidRPr="004F6D58">
        <w:rPr>
          <w:rFonts w:cs="Arial"/>
        </w:rPr>
        <w:t>. Заполните поля</w:t>
      </w:r>
      <w:r w:rsidRPr="004F6D58">
        <w:rPr>
          <w:rFonts w:cs="Arial"/>
        </w:rPr>
        <w:t>:</w:t>
      </w:r>
    </w:p>
    <w:p w14:paraId="6C1F500F" w14:textId="77777777" w:rsidR="0034585C" w:rsidRPr="004F6D58" w:rsidRDefault="0034585C" w:rsidP="004277D2">
      <w:pPr>
        <w:pStyle w:val="phlistitemized1"/>
      </w:pPr>
      <w:r w:rsidRPr="004F6D58">
        <w:t>«Старый пароль»</w:t>
      </w:r>
      <w:r w:rsidR="00333117" w:rsidRPr="004F6D58">
        <w:t xml:space="preserve"> – </w:t>
      </w:r>
      <w:r w:rsidR="00180683" w:rsidRPr="004F6D58">
        <w:t>укажите</w:t>
      </w:r>
      <w:r w:rsidRPr="004F6D58">
        <w:t xml:space="preserve"> старый пароль пользователя, то есть пароль, </w:t>
      </w:r>
      <w:r w:rsidR="009E1B6C" w:rsidRPr="004F6D58">
        <w:t xml:space="preserve">который пользователь использовал при входе в </w:t>
      </w:r>
      <w:r w:rsidR="00180683" w:rsidRPr="004F6D58">
        <w:t>Систему;</w:t>
      </w:r>
    </w:p>
    <w:p w14:paraId="084F4F0E" w14:textId="77777777" w:rsidR="007D4A55" w:rsidRPr="004F6D58" w:rsidRDefault="007D4A55" w:rsidP="004277D2">
      <w:pPr>
        <w:pStyle w:val="phlistitemized1"/>
      </w:pPr>
      <w:r w:rsidRPr="004F6D58">
        <w:t>«Новый пароль»</w:t>
      </w:r>
      <w:r w:rsidR="00333117" w:rsidRPr="004F6D58">
        <w:t xml:space="preserve"> – </w:t>
      </w:r>
      <w:r w:rsidRPr="004F6D58">
        <w:t>вв</w:t>
      </w:r>
      <w:r w:rsidR="00180683" w:rsidRPr="004F6D58">
        <w:t>едите новый пароль;</w:t>
      </w:r>
    </w:p>
    <w:p w14:paraId="65988C73" w14:textId="77777777" w:rsidR="007D4A55" w:rsidRPr="004F6D58" w:rsidRDefault="007D4A55" w:rsidP="004277D2">
      <w:pPr>
        <w:pStyle w:val="phlistitemized1"/>
      </w:pPr>
      <w:r w:rsidRPr="004F6D58">
        <w:t>«Подтверждение»</w:t>
      </w:r>
      <w:r w:rsidR="00333117" w:rsidRPr="004F6D58">
        <w:t xml:space="preserve"> – </w:t>
      </w:r>
      <w:r w:rsidRPr="004F6D58">
        <w:t>в</w:t>
      </w:r>
      <w:r w:rsidR="00180683" w:rsidRPr="004F6D58">
        <w:t>ведите</w:t>
      </w:r>
      <w:r w:rsidRPr="004F6D58">
        <w:t xml:space="preserve"> тот же пароль, что и в поле «Новый пароль»</w:t>
      </w:r>
      <w:r w:rsidR="00CE6925" w:rsidRPr="004F6D58">
        <w:t xml:space="preserve"> для подтверждения смены пароля.</w:t>
      </w:r>
    </w:p>
    <w:p w14:paraId="2850F2BE" w14:textId="77777777" w:rsidR="007D4A55" w:rsidRPr="004F6D58" w:rsidRDefault="00ED70FA" w:rsidP="00180683">
      <w:pPr>
        <w:pStyle w:val="phnormal"/>
        <w:rPr>
          <w:rFonts w:cs="Arial"/>
        </w:rPr>
      </w:pPr>
      <w:r w:rsidRPr="004F6D58">
        <w:rPr>
          <w:rFonts w:cs="Arial"/>
        </w:rPr>
        <w:t>После заполнения полей</w:t>
      </w:r>
      <w:r w:rsidR="007D4A55" w:rsidRPr="004F6D58">
        <w:rPr>
          <w:rFonts w:cs="Arial"/>
        </w:rPr>
        <w:t xml:space="preserve"> нажмите на кнопку «Сменить пароль».</w:t>
      </w:r>
      <w:r w:rsidRPr="004F6D58">
        <w:rPr>
          <w:rFonts w:cs="Arial"/>
        </w:rPr>
        <w:t xml:space="preserve"> После чего Система закрепит новый пароль за пользователем.</w:t>
      </w:r>
    </w:p>
    <w:p w14:paraId="447D2A21" w14:textId="77777777" w:rsidR="00613E78" w:rsidRPr="004F6D58" w:rsidRDefault="006D4E5A" w:rsidP="000538DC">
      <w:pPr>
        <w:pStyle w:val="phlistordereda"/>
        <w:rPr>
          <w:rFonts w:cs="Arial"/>
        </w:rPr>
      </w:pPr>
      <w:r w:rsidRPr="004F6D58">
        <w:rPr>
          <w:rFonts w:cs="Arial"/>
        </w:rPr>
        <w:t>«</w:t>
      </w:r>
      <w:r w:rsidR="00B21D76" w:rsidRPr="004F6D58">
        <w:rPr>
          <w:rFonts w:cs="Arial"/>
        </w:rPr>
        <w:t>Электронная почта</w:t>
      </w:r>
      <w:r w:rsidRPr="004F6D58">
        <w:rPr>
          <w:rFonts w:cs="Arial"/>
        </w:rPr>
        <w:t xml:space="preserve">». В поле </w:t>
      </w:r>
      <w:r w:rsidR="007D4A55" w:rsidRPr="004F6D58">
        <w:rPr>
          <w:rFonts w:cs="Arial"/>
        </w:rPr>
        <w:t>«</w:t>
      </w:r>
      <w:r w:rsidRPr="004F6D58">
        <w:rPr>
          <w:rFonts w:cs="Arial"/>
        </w:rPr>
        <w:t>Эл. почта</w:t>
      </w:r>
      <w:r w:rsidR="007D4A55" w:rsidRPr="004F6D58">
        <w:rPr>
          <w:rFonts w:cs="Arial"/>
        </w:rPr>
        <w:t>» ука</w:t>
      </w:r>
      <w:r w:rsidRPr="004F6D58">
        <w:rPr>
          <w:rFonts w:cs="Arial"/>
        </w:rPr>
        <w:t>жите адрес</w:t>
      </w:r>
      <w:r w:rsidR="007D4A55" w:rsidRPr="004F6D58">
        <w:rPr>
          <w:rFonts w:cs="Arial"/>
        </w:rPr>
        <w:t xml:space="preserve"> электронн</w:t>
      </w:r>
      <w:r w:rsidRPr="004F6D58">
        <w:rPr>
          <w:rFonts w:cs="Arial"/>
        </w:rPr>
        <w:t>ой</w:t>
      </w:r>
      <w:r w:rsidR="007D4A55" w:rsidRPr="004F6D58">
        <w:rPr>
          <w:rFonts w:cs="Arial"/>
        </w:rPr>
        <w:t xml:space="preserve"> почт</w:t>
      </w:r>
      <w:r w:rsidRPr="004F6D58">
        <w:rPr>
          <w:rFonts w:cs="Arial"/>
        </w:rPr>
        <w:t>ы</w:t>
      </w:r>
      <w:r w:rsidR="000538DC" w:rsidRPr="004F6D58">
        <w:rPr>
          <w:rFonts w:cs="Arial"/>
        </w:rPr>
        <w:t xml:space="preserve">, </w:t>
      </w:r>
      <w:r w:rsidR="00613E78" w:rsidRPr="004F6D58">
        <w:rPr>
          <w:rFonts w:cs="Arial"/>
        </w:rPr>
        <w:t>нажмите на кнопку «Сменить e-mail».</w:t>
      </w:r>
      <w:r w:rsidR="00ED70FA" w:rsidRPr="004F6D58">
        <w:rPr>
          <w:rFonts w:cs="Arial"/>
        </w:rPr>
        <w:t xml:space="preserve"> После </w:t>
      </w:r>
      <w:r w:rsidR="000538DC" w:rsidRPr="004F6D58">
        <w:rPr>
          <w:rFonts w:cs="Arial"/>
        </w:rPr>
        <w:t>чего Система сохранит изменения;</w:t>
      </w:r>
    </w:p>
    <w:p w14:paraId="10C61C4B" w14:textId="77777777" w:rsidR="00613E78" w:rsidRPr="004F6D58" w:rsidRDefault="006D4E5A" w:rsidP="000538DC">
      <w:pPr>
        <w:pStyle w:val="phlistordereda"/>
        <w:rPr>
          <w:rFonts w:cs="Arial"/>
        </w:rPr>
      </w:pPr>
      <w:r w:rsidRPr="004F6D58">
        <w:rPr>
          <w:rFonts w:cs="Arial"/>
        </w:rPr>
        <w:t>«</w:t>
      </w:r>
      <w:r w:rsidR="00B21D76" w:rsidRPr="004F6D58">
        <w:rPr>
          <w:rFonts w:cs="Arial"/>
        </w:rPr>
        <w:t>Телефон</w:t>
      </w:r>
      <w:r w:rsidRPr="004F6D58">
        <w:rPr>
          <w:rFonts w:cs="Arial"/>
        </w:rPr>
        <w:t>». Введите номер телефона пользователя в поле «Телефон»</w:t>
      </w:r>
      <w:r w:rsidR="000538DC" w:rsidRPr="004F6D58">
        <w:rPr>
          <w:rFonts w:cs="Arial"/>
        </w:rPr>
        <w:t xml:space="preserve">, </w:t>
      </w:r>
      <w:r w:rsidR="00613E78" w:rsidRPr="004F6D58">
        <w:rPr>
          <w:rFonts w:cs="Arial"/>
        </w:rPr>
        <w:t>нажмите на кнопку «Сменить телефон».</w:t>
      </w:r>
      <w:r w:rsidR="00ED70FA" w:rsidRPr="004F6D58">
        <w:rPr>
          <w:rFonts w:cs="Arial"/>
        </w:rPr>
        <w:t xml:space="preserve"> После чего Система сохранит изменения.</w:t>
      </w:r>
    </w:p>
    <w:p w14:paraId="1B3816BB" w14:textId="77777777" w:rsidR="00613E78" w:rsidRPr="004F6D58" w:rsidRDefault="00613E78" w:rsidP="00ED70FA">
      <w:pPr>
        <w:pStyle w:val="phnormal"/>
        <w:rPr>
          <w:rFonts w:cs="Arial"/>
        </w:rPr>
      </w:pPr>
      <w:r w:rsidRPr="004F6D58">
        <w:rPr>
          <w:rFonts w:cs="Arial"/>
        </w:rPr>
        <w:t>Для выхода из ок</w:t>
      </w:r>
      <w:r w:rsidR="004C678B" w:rsidRPr="004F6D58">
        <w:rPr>
          <w:rFonts w:cs="Arial"/>
        </w:rPr>
        <w:t xml:space="preserve">на нажмите на кнопку </w:t>
      </w:r>
      <w:r w:rsidR="00883EDB" w:rsidRPr="004F6D58">
        <w:rPr>
          <w:rFonts w:cs="Arial"/>
          <w:noProof/>
        </w:rPr>
        <w:drawing>
          <wp:inline distT="0" distB="0" distL="0" distR="0" wp14:anchorId="3544CE66" wp14:editId="2BAEE364">
            <wp:extent cx="163830" cy="143510"/>
            <wp:effectExtent l="0" t="0" r="7620" b="889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58">
        <w:rPr>
          <w:rFonts w:cs="Arial"/>
        </w:rPr>
        <w:t>.</w:t>
      </w:r>
    </w:p>
    <w:p w14:paraId="51CCC139" w14:textId="3A977712" w:rsidR="003B3A49" w:rsidRPr="004F6D58" w:rsidRDefault="00E15565" w:rsidP="004277D2">
      <w:pPr>
        <w:pStyle w:val="phnormal"/>
        <w:rPr>
          <w:rFonts w:cs="Arial"/>
        </w:rPr>
      </w:pPr>
      <w:r w:rsidRPr="004F6D58">
        <w:rPr>
          <w:rFonts w:cs="Arial"/>
        </w:rPr>
        <w:lastRenderedPageBreak/>
        <w:t>Чтобы выбрать ребенка, нажмите кнопку</w:t>
      </w:r>
      <w:r w:rsidR="00613E78" w:rsidRPr="004F6D58">
        <w:rPr>
          <w:rFonts w:cs="Arial"/>
        </w:rPr>
        <w:t xml:space="preserve"> «</w:t>
      </w:r>
      <w:r w:rsidR="003B3A49" w:rsidRPr="004F6D58">
        <w:rPr>
          <w:rFonts w:cs="Arial"/>
        </w:rPr>
        <w:t>В</w:t>
      </w:r>
      <w:r w:rsidR="00613E78" w:rsidRPr="004F6D58">
        <w:rPr>
          <w:rFonts w:cs="Arial"/>
        </w:rPr>
        <w:t>ыбрать ребенка»</w:t>
      </w:r>
      <w:r w:rsidR="000538DC" w:rsidRPr="004F6D58">
        <w:rPr>
          <w:rFonts w:cs="Arial"/>
        </w:rPr>
        <w:t xml:space="preserve"> на главной странице Системы</w:t>
      </w:r>
      <w:r w:rsidR="00ED70FA" w:rsidRPr="004F6D58">
        <w:rPr>
          <w:rFonts w:cs="Arial"/>
        </w:rPr>
        <w:t>. О</w:t>
      </w:r>
      <w:r w:rsidR="003B3A49" w:rsidRPr="004F6D58">
        <w:rPr>
          <w:rFonts w:cs="Arial"/>
        </w:rPr>
        <w:t xml:space="preserve">ткроется информационное </w:t>
      </w:r>
      <w:r w:rsidR="00060A10" w:rsidRPr="004F6D58">
        <w:rPr>
          <w:rFonts w:cs="Arial"/>
        </w:rPr>
        <w:t>окно «</w:t>
      </w:r>
      <w:r w:rsidR="00B21D76" w:rsidRPr="004F6D58">
        <w:rPr>
          <w:rFonts w:cs="Arial"/>
        </w:rPr>
        <w:t>Мои дети</w:t>
      </w:r>
      <w:r w:rsidR="00060A10" w:rsidRPr="004F6D58">
        <w:rPr>
          <w:rFonts w:cs="Arial"/>
        </w:rPr>
        <w:t>»</w:t>
      </w:r>
      <w:r w:rsidR="003B3A49" w:rsidRPr="004F6D58">
        <w:rPr>
          <w:rFonts w:cs="Arial"/>
        </w:rPr>
        <w:t xml:space="preserve"> (</w:t>
      </w:r>
      <w:r w:rsidR="004277D2" w:rsidRPr="004F6D58">
        <w:rPr>
          <w:rFonts w:cs="Arial"/>
        </w:rPr>
        <w:fldChar w:fldCharType="begin"/>
      </w:r>
      <w:r w:rsidR="004277D2" w:rsidRPr="004F6D58">
        <w:rPr>
          <w:rFonts w:cs="Arial"/>
        </w:rPr>
        <w:instrText xml:space="preserve"> REF _Ref448943854 \h </w:instrText>
      </w:r>
      <w:r w:rsidR="004F6D58">
        <w:rPr>
          <w:rFonts w:cs="Arial"/>
        </w:rPr>
        <w:instrText xml:space="preserve"> \* MERGEFORMAT </w:instrText>
      </w:r>
      <w:r w:rsidR="004277D2" w:rsidRPr="004F6D58">
        <w:rPr>
          <w:rFonts w:cs="Arial"/>
        </w:rPr>
      </w:r>
      <w:r w:rsidR="004277D2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10</w:t>
      </w:r>
      <w:r w:rsidR="004277D2" w:rsidRPr="004F6D58">
        <w:rPr>
          <w:rFonts w:cs="Arial"/>
        </w:rPr>
        <w:fldChar w:fldCharType="end"/>
      </w:r>
      <w:r w:rsidR="00060A10" w:rsidRPr="004F6D58">
        <w:rPr>
          <w:rFonts w:cs="Arial"/>
        </w:rPr>
        <w:t>), содержащее список детей</w:t>
      </w:r>
      <w:r w:rsidR="00ED70FA" w:rsidRPr="004F6D58">
        <w:rPr>
          <w:rFonts w:cs="Arial"/>
        </w:rPr>
        <w:t>, закрепленных в Системе к данному родителю</w:t>
      </w:r>
      <w:r w:rsidR="00060A10" w:rsidRPr="004F6D58">
        <w:rPr>
          <w:rFonts w:cs="Arial"/>
        </w:rPr>
        <w:t xml:space="preserve">. </w:t>
      </w:r>
      <w:r w:rsidR="00B926EE" w:rsidRPr="004F6D58">
        <w:rPr>
          <w:rFonts w:cs="Arial"/>
        </w:rPr>
        <w:t xml:space="preserve">Напротив </w:t>
      </w:r>
      <w:r w:rsidR="00060A10" w:rsidRPr="004F6D58">
        <w:rPr>
          <w:rFonts w:cs="Arial"/>
        </w:rPr>
        <w:t>ребенка из списка нажмите кнопку «Выбрать».</w:t>
      </w:r>
    </w:p>
    <w:p w14:paraId="371D97E0" w14:textId="77777777" w:rsidR="004277D2" w:rsidRPr="004F6D58" w:rsidRDefault="00883EDB" w:rsidP="004277D2">
      <w:pPr>
        <w:pStyle w:val="phfigure"/>
        <w:rPr>
          <w:rFonts w:cs="Arial"/>
        </w:rPr>
      </w:pPr>
      <w:r w:rsidRPr="004F6D58">
        <w:rPr>
          <w:rFonts w:cs="Arial"/>
          <w:noProof/>
        </w:rPr>
        <w:drawing>
          <wp:inline distT="0" distB="0" distL="0" distR="0" wp14:anchorId="6F563FFA" wp14:editId="5AE1530E">
            <wp:extent cx="5022215" cy="4087495"/>
            <wp:effectExtent l="0" t="0" r="6985" b="825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842FF" w14:textId="58E0E1F9" w:rsidR="003B3A49" w:rsidRPr="004F6D58" w:rsidRDefault="0097123F" w:rsidP="004277D2">
      <w:pPr>
        <w:pStyle w:val="phfiguretitle"/>
      </w:pPr>
      <w:bookmarkStart w:id="29" w:name="_Ref448943854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10</w:t>
      </w:r>
      <w:r w:rsidR="007365D0">
        <w:rPr>
          <w:noProof/>
        </w:rPr>
        <w:fldChar w:fldCharType="end"/>
      </w:r>
      <w:bookmarkEnd w:id="29"/>
      <w:r w:rsidR="00333117" w:rsidRPr="004F6D58">
        <w:t xml:space="preserve"> – </w:t>
      </w:r>
      <w:r w:rsidR="003B3A49" w:rsidRPr="004F6D58">
        <w:t xml:space="preserve">Окно выбора </w:t>
      </w:r>
      <w:r w:rsidR="00060A10" w:rsidRPr="004F6D58">
        <w:t>ребенка</w:t>
      </w:r>
    </w:p>
    <w:p w14:paraId="260EE337" w14:textId="1DF2EC7F" w:rsidR="003F1300" w:rsidRPr="004F6D58" w:rsidRDefault="00AC6D52" w:rsidP="004277D2">
      <w:pPr>
        <w:pStyle w:val="phnormal"/>
        <w:rPr>
          <w:rFonts w:cs="Arial"/>
        </w:rPr>
      </w:pPr>
      <w:r w:rsidRPr="004F6D58">
        <w:rPr>
          <w:rFonts w:cs="Arial"/>
        </w:rPr>
        <w:t xml:space="preserve">После выбора </w:t>
      </w:r>
      <w:r w:rsidR="00D421DB" w:rsidRPr="004F6D58">
        <w:rPr>
          <w:rFonts w:cs="Arial"/>
        </w:rPr>
        <w:t xml:space="preserve">ребенка откроется окно </w:t>
      </w:r>
      <w:r w:rsidR="00CE6925" w:rsidRPr="004F6D58">
        <w:rPr>
          <w:rFonts w:cs="Arial"/>
        </w:rPr>
        <w:t>л</w:t>
      </w:r>
      <w:r w:rsidR="00D421DB" w:rsidRPr="004F6D58">
        <w:rPr>
          <w:rFonts w:cs="Arial"/>
        </w:rPr>
        <w:t>ичного кабинета учащегося (</w:t>
      </w:r>
      <w:r w:rsidR="004277D2" w:rsidRPr="004F6D58">
        <w:rPr>
          <w:rFonts w:cs="Arial"/>
        </w:rPr>
        <w:fldChar w:fldCharType="begin"/>
      </w:r>
      <w:r w:rsidR="004277D2" w:rsidRPr="004F6D58">
        <w:rPr>
          <w:rFonts w:cs="Arial"/>
        </w:rPr>
        <w:instrText xml:space="preserve"> REF _Ref448944004 \h </w:instrText>
      </w:r>
      <w:r w:rsidR="004F6D58">
        <w:rPr>
          <w:rFonts w:cs="Arial"/>
        </w:rPr>
        <w:instrText xml:space="preserve"> \* MERGEFORMAT </w:instrText>
      </w:r>
      <w:r w:rsidR="004277D2" w:rsidRPr="004F6D58">
        <w:rPr>
          <w:rFonts w:cs="Arial"/>
        </w:rPr>
      </w:r>
      <w:r w:rsidR="004277D2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11</w:t>
      </w:r>
      <w:r w:rsidR="004277D2" w:rsidRPr="004F6D58">
        <w:rPr>
          <w:rFonts w:cs="Arial"/>
        </w:rPr>
        <w:fldChar w:fldCharType="end"/>
      </w:r>
      <w:r w:rsidR="003F1300" w:rsidRPr="004F6D58">
        <w:rPr>
          <w:rFonts w:cs="Arial"/>
        </w:rPr>
        <w:t>).</w:t>
      </w:r>
    </w:p>
    <w:p w14:paraId="242F7FC3" w14:textId="77777777" w:rsidR="00BC3F3E" w:rsidRPr="004F6D58" w:rsidRDefault="004277D2" w:rsidP="004277D2">
      <w:pPr>
        <w:pStyle w:val="phnormal"/>
        <w:rPr>
          <w:rFonts w:cs="Arial"/>
        </w:rPr>
      </w:pPr>
      <w:r w:rsidRPr="004F6D58">
        <w:rPr>
          <w:rFonts w:cs="Arial"/>
          <w:b/>
        </w:rPr>
        <w:t>Примечание</w:t>
      </w:r>
      <w:r w:rsidR="00333117" w:rsidRPr="004F6D58">
        <w:rPr>
          <w:rFonts w:cs="Arial"/>
        </w:rPr>
        <w:t xml:space="preserve"> – </w:t>
      </w:r>
      <w:r w:rsidR="00135493" w:rsidRPr="004F6D58">
        <w:rPr>
          <w:rFonts w:cs="Arial"/>
        </w:rPr>
        <w:t>После выбора родителем ребенка</w:t>
      </w:r>
      <w:r w:rsidR="00ED70FA" w:rsidRPr="004F6D58">
        <w:rPr>
          <w:rFonts w:cs="Arial"/>
        </w:rPr>
        <w:t xml:space="preserve"> окно </w:t>
      </w:r>
      <w:r w:rsidR="004C678B" w:rsidRPr="004F6D58">
        <w:rPr>
          <w:rFonts w:cs="Arial"/>
        </w:rPr>
        <w:t>личного</w:t>
      </w:r>
      <w:r w:rsidR="00135493" w:rsidRPr="004F6D58">
        <w:rPr>
          <w:rFonts w:cs="Arial"/>
        </w:rPr>
        <w:t xml:space="preserve"> ребенка и родителя </w:t>
      </w:r>
      <w:r w:rsidR="00B926EE" w:rsidRPr="004F6D58">
        <w:rPr>
          <w:rFonts w:cs="Arial"/>
        </w:rPr>
        <w:t xml:space="preserve">внешне </w:t>
      </w:r>
      <w:r w:rsidR="00135493" w:rsidRPr="004F6D58">
        <w:rPr>
          <w:rFonts w:cs="Arial"/>
        </w:rPr>
        <w:t>не отличается.</w:t>
      </w:r>
    </w:p>
    <w:p w14:paraId="4D4519F4" w14:textId="77777777" w:rsidR="0077033A" w:rsidRPr="004F6D58" w:rsidRDefault="0077033A" w:rsidP="0077033A">
      <w:pPr>
        <w:pStyle w:val="a6"/>
        <w:rPr>
          <w:rFonts w:ascii="Arial" w:hAnsi="Arial" w:cs="Arial"/>
        </w:rPr>
        <w:sectPr w:rsidR="0077033A" w:rsidRPr="004F6D58" w:rsidSect="0001021F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14:paraId="6F0195BB" w14:textId="2C112F8F" w:rsidR="00ED70FA" w:rsidRPr="004F6D58" w:rsidRDefault="00E31D7B" w:rsidP="00ED70FA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2A5A3FBE" wp14:editId="54C8E0A8">
            <wp:extent cx="9320819" cy="4358302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0226" cy="43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4D0E" w14:textId="1E920F1C" w:rsidR="0077033A" w:rsidRPr="004F6D58" w:rsidRDefault="0097123F" w:rsidP="008507F6">
      <w:pPr>
        <w:pStyle w:val="phfiguretitle"/>
      </w:pPr>
      <w:bookmarkStart w:id="30" w:name="_Ref448944004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11</w:t>
      </w:r>
      <w:r w:rsidR="007365D0">
        <w:rPr>
          <w:noProof/>
        </w:rPr>
        <w:fldChar w:fldCharType="end"/>
      </w:r>
      <w:bookmarkEnd w:id="30"/>
      <w:r w:rsidR="00ED70FA" w:rsidRPr="004F6D58">
        <w:t xml:space="preserve"> </w:t>
      </w:r>
      <w:r w:rsidR="004C678B" w:rsidRPr="004F6D58">
        <w:t>–</w:t>
      </w:r>
      <w:r w:rsidR="00ED70FA" w:rsidRPr="004F6D58">
        <w:t xml:space="preserve"> </w:t>
      </w:r>
      <w:r w:rsidR="00A906C1" w:rsidRPr="004F6D58">
        <w:t xml:space="preserve">Главное окно </w:t>
      </w:r>
      <w:r w:rsidR="004C678B" w:rsidRPr="004F6D58">
        <w:t>Системы для</w:t>
      </w:r>
      <w:r w:rsidR="00ED70FA" w:rsidRPr="004F6D58">
        <w:t xml:space="preserve"> </w:t>
      </w:r>
      <w:r w:rsidR="004C678B" w:rsidRPr="004F6D58">
        <w:t>пользователя с ролью «</w:t>
      </w:r>
      <w:r w:rsidR="00ED70FA" w:rsidRPr="004F6D58">
        <w:t>Учащ</w:t>
      </w:r>
      <w:r w:rsidR="004C678B" w:rsidRPr="004F6D58">
        <w:t>ийс</w:t>
      </w:r>
      <w:r w:rsidR="00ED70FA" w:rsidRPr="004F6D58">
        <w:t>я</w:t>
      </w:r>
      <w:r w:rsidR="004C678B" w:rsidRPr="004F6D58">
        <w:t>»</w:t>
      </w:r>
    </w:p>
    <w:p w14:paraId="56B9BD18" w14:textId="77777777" w:rsidR="00CC314E" w:rsidRPr="004F6D58" w:rsidRDefault="00CC314E" w:rsidP="00720FD3">
      <w:pPr>
        <w:pStyle w:val="a6"/>
        <w:rPr>
          <w:rFonts w:ascii="Arial" w:hAnsi="Arial" w:cs="Arial"/>
        </w:rPr>
        <w:sectPr w:rsidR="00CC314E" w:rsidRPr="004F6D58" w:rsidSect="0001021F">
          <w:pgSz w:w="16838" w:h="11906" w:orient="landscape"/>
          <w:pgMar w:top="1134" w:right="567" w:bottom="567" w:left="1134" w:header="709" w:footer="709" w:gutter="0"/>
          <w:cols w:space="708"/>
          <w:docGrid w:linePitch="360"/>
        </w:sectPr>
      </w:pPr>
    </w:p>
    <w:p w14:paraId="2E982599" w14:textId="1ABEF407" w:rsidR="00CC314E" w:rsidRPr="004F6D58" w:rsidRDefault="00CC314E" w:rsidP="00CC314E">
      <w:pPr>
        <w:pStyle w:val="phnormal"/>
        <w:rPr>
          <w:rFonts w:cs="Arial"/>
        </w:rPr>
      </w:pPr>
      <w:bookmarkStart w:id="31" w:name="_Toc451875794"/>
      <w:r w:rsidRPr="004F6D58">
        <w:rPr>
          <w:rFonts w:cs="Arial"/>
        </w:rPr>
        <w:lastRenderedPageBreak/>
        <w:t xml:space="preserve">Чтобы вернуться к главной странице родителя, нажмите на пиктограмму </w:t>
      </w:r>
      <w:r w:rsidR="00883EDB" w:rsidRPr="004F6D58">
        <w:rPr>
          <w:rFonts w:cs="Arial"/>
          <w:noProof/>
        </w:rPr>
        <w:drawing>
          <wp:inline distT="0" distB="0" distL="0" distR="0" wp14:anchorId="4FAE5EA4" wp14:editId="6F719AAF">
            <wp:extent cx="695960" cy="484505"/>
            <wp:effectExtent l="0" t="0" r="889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58">
        <w:rPr>
          <w:rFonts w:cs="Arial"/>
        </w:rPr>
        <w:t xml:space="preserve"> в правом верхнем углу окна, в открывшемся окне выберите пункт «Вернуться на главную страницу» (</w:t>
      </w:r>
      <w:r w:rsidRPr="004F6D58">
        <w:rPr>
          <w:rFonts w:cs="Arial"/>
        </w:rPr>
        <w:fldChar w:fldCharType="begin"/>
      </w:r>
      <w:r w:rsidRPr="004F6D58">
        <w:rPr>
          <w:rFonts w:cs="Arial"/>
        </w:rPr>
        <w:instrText xml:space="preserve"> REF _Ref483467772 \h </w:instrText>
      </w:r>
      <w:r w:rsidR="004F6D58">
        <w:rPr>
          <w:rFonts w:cs="Arial"/>
        </w:rPr>
        <w:instrText xml:space="preserve"> \* MERGEFORMAT </w:instrText>
      </w:r>
      <w:r w:rsidRPr="004F6D58">
        <w:rPr>
          <w:rFonts w:cs="Arial"/>
        </w:rPr>
      </w:r>
      <w:r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12</w:t>
      </w:r>
      <w:r w:rsidRPr="004F6D58">
        <w:rPr>
          <w:rFonts w:cs="Arial"/>
        </w:rPr>
        <w:fldChar w:fldCharType="end"/>
      </w:r>
      <w:r w:rsidRPr="004F6D58">
        <w:rPr>
          <w:rFonts w:cs="Arial"/>
        </w:rPr>
        <w:t>), отображаемый в виде ссылки. После чего Система вернет родителя на его главную страницу (</w:t>
      </w:r>
      <w:r w:rsidR="0069592E" w:rsidRPr="004F6D58">
        <w:rPr>
          <w:rFonts w:cs="Arial"/>
        </w:rPr>
        <w:t xml:space="preserve">см. </w:t>
      </w:r>
      <w:r w:rsidRPr="004F6D58">
        <w:rPr>
          <w:rFonts w:cs="Arial"/>
        </w:rPr>
        <w:fldChar w:fldCharType="begin"/>
      </w:r>
      <w:r w:rsidRPr="004F6D58">
        <w:rPr>
          <w:rFonts w:cs="Arial"/>
        </w:rPr>
        <w:instrText xml:space="preserve"> REF _Ref448943836 \h  \* MERGEFORMAT </w:instrText>
      </w:r>
      <w:r w:rsidRPr="004F6D58">
        <w:rPr>
          <w:rFonts w:cs="Arial"/>
        </w:rPr>
      </w:r>
      <w:r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7</w:t>
      </w:r>
      <w:r w:rsidRPr="004F6D58">
        <w:rPr>
          <w:rFonts w:cs="Arial"/>
        </w:rPr>
        <w:fldChar w:fldCharType="end"/>
      </w:r>
      <w:r w:rsidRPr="004F6D58">
        <w:rPr>
          <w:rFonts w:cs="Arial"/>
        </w:rPr>
        <w:t>).</w:t>
      </w:r>
    </w:p>
    <w:p w14:paraId="1DE73D4B" w14:textId="746A13AC" w:rsidR="00CC314E" w:rsidRPr="004F6D58" w:rsidRDefault="005C0D2C" w:rsidP="00CC314E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481AE70" wp14:editId="6EA9A547">
            <wp:extent cx="5953125" cy="280768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043" cy="280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3080" w14:textId="01B76D4F" w:rsidR="00CC314E" w:rsidRPr="004F6D58" w:rsidRDefault="0097123F" w:rsidP="00CC314E">
      <w:pPr>
        <w:pStyle w:val="phfiguretitle"/>
      </w:pPr>
      <w:bookmarkStart w:id="32" w:name="_Ref483467772"/>
      <w:bookmarkStart w:id="33" w:name="_Ref483467753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12</w:t>
      </w:r>
      <w:r w:rsidR="007365D0">
        <w:rPr>
          <w:noProof/>
        </w:rPr>
        <w:fldChar w:fldCharType="end"/>
      </w:r>
      <w:bookmarkEnd w:id="32"/>
      <w:r w:rsidR="00333117" w:rsidRPr="004F6D58">
        <w:t xml:space="preserve"> – </w:t>
      </w:r>
      <w:r w:rsidR="00CC314E" w:rsidRPr="004F6D58">
        <w:t>Пункт «Вернуться на главную страницу»</w:t>
      </w:r>
      <w:bookmarkEnd w:id="33"/>
    </w:p>
    <w:p w14:paraId="397C7891" w14:textId="77777777" w:rsidR="004B591A" w:rsidRPr="004F6D58" w:rsidRDefault="004B591A" w:rsidP="001A1819">
      <w:pPr>
        <w:pStyle w:val="11"/>
        <w:rPr>
          <w:rFonts w:cs="Arial"/>
        </w:rPr>
      </w:pPr>
      <w:bookmarkStart w:id="34" w:name="_Ref483473800"/>
      <w:bookmarkStart w:id="35" w:name="_Toc18657465"/>
      <w:bookmarkStart w:id="36" w:name="_Toc58591269"/>
      <w:r w:rsidRPr="004F6D58">
        <w:rPr>
          <w:rFonts w:cs="Arial"/>
        </w:rPr>
        <w:lastRenderedPageBreak/>
        <w:t>Главная страница</w:t>
      </w:r>
      <w:bookmarkEnd w:id="31"/>
      <w:bookmarkEnd w:id="34"/>
      <w:bookmarkEnd w:id="35"/>
      <w:bookmarkEnd w:id="36"/>
    </w:p>
    <w:p w14:paraId="772A12E3" w14:textId="77777777" w:rsidR="00ED70FA" w:rsidRPr="004F6D58" w:rsidRDefault="00E72C2B" w:rsidP="00ED70FA">
      <w:pPr>
        <w:pStyle w:val="phnormal"/>
        <w:rPr>
          <w:rFonts w:cs="Arial"/>
        </w:rPr>
      </w:pPr>
      <w:r w:rsidRPr="004F6D58">
        <w:rPr>
          <w:rFonts w:cs="Arial"/>
        </w:rPr>
        <w:t>Основной раздел</w:t>
      </w:r>
      <w:r w:rsidR="00ED70FA" w:rsidRPr="004F6D58">
        <w:rPr>
          <w:rFonts w:cs="Arial"/>
        </w:rPr>
        <w:t xml:space="preserve"> «Главная страница» содержит информацию об учащемся: </w:t>
      </w:r>
      <w:r w:rsidR="00B926EE" w:rsidRPr="004F6D58">
        <w:rPr>
          <w:rFonts w:cs="Arial"/>
        </w:rPr>
        <w:t xml:space="preserve">фамилию, имя и отчество, </w:t>
      </w:r>
      <w:r w:rsidR="00ED70FA" w:rsidRPr="004F6D58">
        <w:rPr>
          <w:rFonts w:cs="Arial"/>
        </w:rPr>
        <w:t>фотографию и контактную информацию. А также информацию о ближайших занятиях.</w:t>
      </w:r>
    </w:p>
    <w:p w14:paraId="242381DB" w14:textId="2E64AD9E" w:rsidR="00ED70FA" w:rsidRPr="004F6D58" w:rsidRDefault="00ED70FA" w:rsidP="002C1182">
      <w:pPr>
        <w:pStyle w:val="phlistitemizedtitle"/>
        <w:rPr>
          <w:rFonts w:cs="Arial"/>
        </w:rPr>
      </w:pPr>
      <w:r w:rsidRPr="004F6D58">
        <w:rPr>
          <w:rFonts w:cs="Arial"/>
        </w:rPr>
        <w:t>В верхней строке главной страницы (</w:t>
      </w:r>
      <w:r w:rsidR="0069592E" w:rsidRPr="004F6D58">
        <w:rPr>
          <w:rFonts w:cs="Arial"/>
        </w:rPr>
        <w:t xml:space="preserve">см. </w:t>
      </w:r>
      <w:r w:rsidRPr="004F6D58">
        <w:rPr>
          <w:rFonts w:cs="Arial"/>
        </w:rPr>
        <w:fldChar w:fldCharType="begin"/>
      </w:r>
      <w:r w:rsidRPr="004F6D58">
        <w:rPr>
          <w:rFonts w:cs="Arial"/>
        </w:rPr>
        <w:instrText xml:space="preserve"> REF _Ref448944004 \h </w:instrText>
      </w:r>
      <w:r w:rsidR="004F6D58">
        <w:rPr>
          <w:rFonts w:cs="Arial"/>
        </w:rPr>
        <w:instrText xml:space="preserve"> \* MERGEFORMAT </w:instrText>
      </w:r>
      <w:r w:rsidRPr="004F6D58">
        <w:rPr>
          <w:rFonts w:cs="Arial"/>
        </w:rPr>
      </w:r>
      <w:r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11</w:t>
      </w:r>
      <w:r w:rsidRPr="004F6D58">
        <w:rPr>
          <w:rFonts w:cs="Arial"/>
        </w:rPr>
        <w:fldChar w:fldCharType="end"/>
      </w:r>
      <w:r w:rsidRPr="004F6D58">
        <w:rPr>
          <w:rFonts w:cs="Arial"/>
        </w:rPr>
        <w:t>) отображается:</w:t>
      </w:r>
    </w:p>
    <w:p w14:paraId="01397DE9" w14:textId="77777777" w:rsidR="00ED70FA" w:rsidRPr="004F6D58" w:rsidRDefault="00B926EE" w:rsidP="00ED70FA">
      <w:pPr>
        <w:pStyle w:val="phlistitemized1"/>
      </w:pPr>
      <w:r w:rsidRPr="004F6D58">
        <w:t>н</w:t>
      </w:r>
      <w:r w:rsidR="0070480D" w:rsidRPr="004F6D58">
        <w:t>азвание Системы</w:t>
      </w:r>
      <w:r w:rsidR="00ED70FA" w:rsidRPr="004F6D58">
        <w:t>;</w:t>
      </w:r>
    </w:p>
    <w:p w14:paraId="15A014D6" w14:textId="77777777" w:rsidR="00ED70FA" w:rsidRPr="004F6D58" w:rsidRDefault="00ED70FA" w:rsidP="00ED70FA">
      <w:pPr>
        <w:pStyle w:val="phlistitemized1"/>
      </w:pPr>
      <w:r w:rsidRPr="004F6D58">
        <w:t>текущий день недели, число, месяц, год;</w:t>
      </w:r>
    </w:p>
    <w:p w14:paraId="394C0A45" w14:textId="77777777" w:rsidR="00ED70FA" w:rsidRPr="004F6D58" w:rsidRDefault="00ED70FA" w:rsidP="00ED70FA">
      <w:pPr>
        <w:pStyle w:val="phlistitemized1"/>
      </w:pPr>
      <w:r w:rsidRPr="004F6D58">
        <w:t>количество кружков, которые посещает учащийся;</w:t>
      </w:r>
    </w:p>
    <w:p w14:paraId="3532C4B5" w14:textId="77777777" w:rsidR="00B926EE" w:rsidRPr="004F6D58" w:rsidRDefault="00937F96" w:rsidP="00937F96">
      <w:pPr>
        <w:pStyle w:val="phlistitemized1"/>
      </w:pPr>
      <w:r w:rsidRPr="004F6D58">
        <w:t>фотография учащегося.</w:t>
      </w:r>
    </w:p>
    <w:p w14:paraId="3B8DA014" w14:textId="77777777" w:rsidR="00860F4A" w:rsidRDefault="00E72C2B" w:rsidP="00ED70FA">
      <w:pPr>
        <w:pStyle w:val="phnormal"/>
        <w:rPr>
          <w:rFonts w:cs="Arial"/>
        </w:rPr>
      </w:pPr>
      <w:r w:rsidRPr="004F6D58">
        <w:rPr>
          <w:rFonts w:cs="Arial"/>
        </w:rPr>
        <w:t>Основной раздел</w:t>
      </w:r>
      <w:r w:rsidR="00ED70FA" w:rsidRPr="004F6D58">
        <w:rPr>
          <w:rFonts w:cs="Arial"/>
        </w:rPr>
        <w:t xml:space="preserve"> «Главная страница» для </w:t>
      </w:r>
      <w:r w:rsidR="0070480D" w:rsidRPr="004F6D58">
        <w:rPr>
          <w:rFonts w:cs="Arial"/>
        </w:rPr>
        <w:t>учащегося содержит информацию об учащемся</w:t>
      </w:r>
      <w:r w:rsidR="00ED70FA" w:rsidRPr="004F6D58">
        <w:rPr>
          <w:rFonts w:cs="Arial"/>
        </w:rPr>
        <w:t>: фотографию и его контактную информацию</w:t>
      </w:r>
      <w:r w:rsidR="0070480D" w:rsidRPr="004F6D58">
        <w:rPr>
          <w:rFonts w:cs="Arial"/>
        </w:rPr>
        <w:t>.</w:t>
      </w:r>
    </w:p>
    <w:p w14:paraId="62689AD0" w14:textId="378B9170" w:rsidR="00ED70FA" w:rsidRPr="004F6D58" w:rsidRDefault="00ED70FA" w:rsidP="00ED70FA">
      <w:pPr>
        <w:pStyle w:val="phnormal"/>
        <w:rPr>
          <w:rFonts w:cs="Arial"/>
        </w:rPr>
      </w:pPr>
      <w:r w:rsidRPr="004F6D58">
        <w:rPr>
          <w:rFonts w:cs="Arial"/>
        </w:rPr>
        <w:t>Чтобы изменить данные профиля</w:t>
      </w:r>
      <w:r w:rsidR="008145FB" w:rsidRPr="004F6D58">
        <w:rPr>
          <w:rFonts w:cs="Arial"/>
        </w:rPr>
        <w:t xml:space="preserve"> учащегося</w:t>
      </w:r>
      <w:r w:rsidRPr="004F6D58">
        <w:rPr>
          <w:rFonts w:cs="Arial"/>
        </w:rPr>
        <w:t>, нажмите кнопку «Редактировать профиль». Откроется окно редактирования профиля</w:t>
      </w:r>
      <w:r w:rsidR="001635D6" w:rsidRPr="004F6D58">
        <w:rPr>
          <w:rFonts w:cs="Arial"/>
        </w:rPr>
        <w:t xml:space="preserve"> (</w:t>
      </w:r>
      <w:r w:rsidR="001720A7" w:rsidRPr="004F6D58">
        <w:rPr>
          <w:rFonts w:cs="Arial"/>
        </w:rPr>
        <w:fldChar w:fldCharType="begin"/>
      </w:r>
      <w:r w:rsidR="001720A7" w:rsidRPr="004F6D58">
        <w:rPr>
          <w:rFonts w:cs="Arial"/>
        </w:rPr>
        <w:instrText xml:space="preserve"> REF _Ref13820807 \h </w:instrText>
      </w:r>
      <w:r w:rsidR="004F6D58">
        <w:rPr>
          <w:rFonts w:cs="Arial"/>
        </w:rPr>
        <w:instrText xml:space="preserve"> \* MERGEFORMAT </w:instrText>
      </w:r>
      <w:r w:rsidR="001720A7" w:rsidRPr="004F6D58">
        <w:rPr>
          <w:rFonts w:cs="Arial"/>
        </w:rPr>
      </w:r>
      <w:r w:rsidR="001720A7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13</w:t>
      </w:r>
      <w:r w:rsidR="001720A7" w:rsidRPr="004F6D58">
        <w:rPr>
          <w:rFonts w:cs="Arial"/>
        </w:rPr>
        <w:fldChar w:fldCharType="end"/>
      </w:r>
      <w:r w:rsidRPr="004F6D58">
        <w:rPr>
          <w:rFonts w:cs="Arial"/>
        </w:rPr>
        <w:t>).</w:t>
      </w:r>
    </w:p>
    <w:p w14:paraId="620806D6" w14:textId="77777777" w:rsidR="00ED70FA" w:rsidRPr="004F6D58" w:rsidRDefault="00883EDB" w:rsidP="00ED70FA">
      <w:pPr>
        <w:pStyle w:val="phfigure"/>
        <w:rPr>
          <w:rFonts w:cs="Arial"/>
        </w:rPr>
      </w:pPr>
      <w:r w:rsidRPr="004F6D58">
        <w:rPr>
          <w:rFonts w:cs="Arial"/>
          <w:noProof/>
        </w:rPr>
        <w:drawing>
          <wp:inline distT="0" distB="0" distL="0" distR="0" wp14:anchorId="03AEF84F" wp14:editId="6A789A9B">
            <wp:extent cx="3609975" cy="4285615"/>
            <wp:effectExtent l="0" t="0" r="9525" b="635"/>
            <wp:docPr id="1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B2172" w14:textId="2CC16BB0" w:rsidR="00ED70FA" w:rsidRPr="004F6D58" w:rsidRDefault="0097123F" w:rsidP="00ED70FA">
      <w:pPr>
        <w:pStyle w:val="phfiguretitle"/>
      </w:pPr>
      <w:bookmarkStart w:id="37" w:name="_Ref13820807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13</w:t>
      </w:r>
      <w:r w:rsidR="007365D0">
        <w:rPr>
          <w:noProof/>
        </w:rPr>
        <w:fldChar w:fldCharType="end"/>
      </w:r>
      <w:bookmarkEnd w:id="37"/>
      <w:r w:rsidR="00333117" w:rsidRPr="004F6D58">
        <w:t xml:space="preserve"> – </w:t>
      </w:r>
      <w:r w:rsidR="00ED70FA" w:rsidRPr="004F6D58">
        <w:t>Окно редактирования профиля</w:t>
      </w:r>
    </w:p>
    <w:p w14:paraId="053F0D3A" w14:textId="77777777" w:rsidR="00ED70FA" w:rsidRPr="004F6D58" w:rsidRDefault="00ED70FA" w:rsidP="002C1182">
      <w:pPr>
        <w:pStyle w:val="phlistitemizedtitle"/>
        <w:rPr>
          <w:rFonts w:cs="Arial"/>
        </w:rPr>
      </w:pPr>
      <w:r w:rsidRPr="004F6D58">
        <w:rPr>
          <w:rFonts w:cs="Arial"/>
        </w:rPr>
        <w:t>При необходимости заполните или измените данные в блоках:</w:t>
      </w:r>
    </w:p>
    <w:p w14:paraId="5EEB1261" w14:textId="77777777" w:rsidR="00ED70FA" w:rsidRPr="004F6D58" w:rsidRDefault="00ED70FA" w:rsidP="009C2778">
      <w:pPr>
        <w:pStyle w:val="phlistitemized1"/>
      </w:pPr>
      <w:r w:rsidRPr="004F6D58">
        <w:t>«</w:t>
      </w:r>
      <w:r w:rsidR="002C1182" w:rsidRPr="004F6D58">
        <w:t>Смена пароля</w:t>
      </w:r>
      <w:r w:rsidRPr="004F6D58">
        <w:t>»:</w:t>
      </w:r>
    </w:p>
    <w:p w14:paraId="7B2D08CC" w14:textId="77777777" w:rsidR="00ED70FA" w:rsidRPr="004F6D58" w:rsidRDefault="00ED70FA" w:rsidP="009C2778">
      <w:pPr>
        <w:pStyle w:val="phlistitemized2"/>
        <w:rPr>
          <w:rFonts w:cs="Arial"/>
        </w:rPr>
      </w:pPr>
      <w:r w:rsidRPr="004F6D58">
        <w:rPr>
          <w:rFonts w:cs="Arial"/>
        </w:rPr>
        <w:lastRenderedPageBreak/>
        <w:t>«Старый пароль»</w:t>
      </w:r>
      <w:r w:rsidR="00333117" w:rsidRPr="004F6D58">
        <w:rPr>
          <w:rFonts w:cs="Arial"/>
        </w:rPr>
        <w:t xml:space="preserve"> – </w:t>
      </w:r>
      <w:r w:rsidRPr="004F6D58">
        <w:rPr>
          <w:rFonts w:cs="Arial"/>
        </w:rPr>
        <w:t>укажите старый пароль пользователя, то есть пароль, который пользователь использовал при входе в Систему;</w:t>
      </w:r>
    </w:p>
    <w:p w14:paraId="09B77A17" w14:textId="77777777" w:rsidR="00ED70FA" w:rsidRPr="004F6D58" w:rsidRDefault="00ED70FA" w:rsidP="009C2778">
      <w:pPr>
        <w:pStyle w:val="phlistitemized2"/>
        <w:rPr>
          <w:rFonts w:cs="Arial"/>
        </w:rPr>
      </w:pPr>
      <w:r w:rsidRPr="004F6D58">
        <w:rPr>
          <w:rFonts w:cs="Arial"/>
        </w:rPr>
        <w:t>«Новый пароль»</w:t>
      </w:r>
      <w:r w:rsidR="00333117" w:rsidRPr="004F6D58">
        <w:rPr>
          <w:rFonts w:cs="Arial"/>
        </w:rPr>
        <w:t xml:space="preserve"> – </w:t>
      </w:r>
      <w:r w:rsidRPr="004F6D58">
        <w:rPr>
          <w:rFonts w:cs="Arial"/>
        </w:rPr>
        <w:t>введите новый пароль;</w:t>
      </w:r>
    </w:p>
    <w:p w14:paraId="5ED3811F" w14:textId="77777777" w:rsidR="00ED70FA" w:rsidRPr="004F6D58" w:rsidRDefault="00ED70FA" w:rsidP="009C2778">
      <w:pPr>
        <w:pStyle w:val="phlistitemized2"/>
        <w:rPr>
          <w:rFonts w:cs="Arial"/>
        </w:rPr>
      </w:pPr>
      <w:r w:rsidRPr="004F6D58">
        <w:rPr>
          <w:rFonts w:cs="Arial"/>
        </w:rPr>
        <w:t>«Подтверждение»</w:t>
      </w:r>
      <w:r w:rsidR="00333117" w:rsidRPr="004F6D58">
        <w:rPr>
          <w:rFonts w:cs="Arial"/>
        </w:rPr>
        <w:t xml:space="preserve"> – </w:t>
      </w:r>
      <w:r w:rsidRPr="004F6D58">
        <w:rPr>
          <w:rFonts w:cs="Arial"/>
        </w:rPr>
        <w:t>введите тот же пароль, что и в поле «Новый пароль» для подтверждения смены пароля.</w:t>
      </w:r>
    </w:p>
    <w:p w14:paraId="730D6803" w14:textId="77777777" w:rsidR="00ED70FA" w:rsidRPr="004F6D58" w:rsidRDefault="00ED70FA" w:rsidP="002C1182">
      <w:pPr>
        <w:pStyle w:val="phlistitemizedtitle"/>
        <w:rPr>
          <w:rFonts w:cs="Arial"/>
        </w:rPr>
      </w:pPr>
      <w:r w:rsidRPr="004F6D58">
        <w:rPr>
          <w:rFonts w:cs="Arial"/>
        </w:rPr>
        <w:t>После заполнения полей нажмите на кнопку «Сменить пароль». После чего Система закрепит новый пароль за пользователем.</w:t>
      </w:r>
    </w:p>
    <w:p w14:paraId="645C2E8D" w14:textId="77777777" w:rsidR="00ED70FA" w:rsidRPr="004F6D58" w:rsidRDefault="00DB79BC" w:rsidP="009C2778">
      <w:pPr>
        <w:pStyle w:val="phlistitemized1"/>
      </w:pPr>
      <w:r w:rsidRPr="004F6D58">
        <w:t>«</w:t>
      </w:r>
      <w:r w:rsidR="002C1182" w:rsidRPr="004F6D58">
        <w:t>Электронная почта</w:t>
      </w:r>
      <w:r w:rsidRPr="004F6D58">
        <w:t xml:space="preserve">». В поле </w:t>
      </w:r>
      <w:r w:rsidR="00ED70FA" w:rsidRPr="004F6D58">
        <w:t xml:space="preserve">«Эл. </w:t>
      </w:r>
      <w:r w:rsidRPr="004F6D58">
        <w:t>почта» введите адрес электронной</w:t>
      </w:r>
      <w:r w:rsidR="00ED70FA" w:rsidRPr="004F6D58">
        <w:t xml:space="preserve"> почт</w:t>
      </w:r>
      <w:r w:rsidRPr="004F6D58">
        <w:t>ы</w:t>
      </w:r>
      <w:r w:rsidR="00ED70FA" w:rsidRPr="004F6D58">
        <w:t>.</w:t>
      </w:r>
      <w:r w:rsidRPr="004F6D58">
        <w:t xml:space="preserve"> </w:t>
      </w:r>
      <w:r w:rsidR="00ED70FA" w:rsidRPr="004F6D58">
        <w:t xml:space="preserve">После заполнения/редактирования </w:t>
      </w:r>
      <w:r w:rsidRPr="004F6D58">
        <w:t xml:space="preserve">адреса </w:t>
      </w:r>
      <w:r w:rsidR="00ED70FA" w:rsidRPr="004F6D58">
        <w:t xml:space="preserve">электронной почты нажмите на кнопку «Сменить e-mail». После </w:t>
      </w:r>
      <w:r w:rsidRPr="004F6D58">
        <w:t>чего Система сохранит изменения;</w:t>
      </w:r>
    </w:p>
    <w:p w14:paraId="3F72D3FB" w14:textId="77777777" w:rsidR="00ED70FA" w:rsidRPr="004F6D58" w:rsidRDefault="00ED70FA" w:rsidP="009C2778">
      <w:pPr>
        <w:pStyle w:val="phlistitemized1"/>
      </w:pPr>
      <w:r w:rsidRPr="004F6D58">
        <w:t>«</w:t>
      </w:r>
      <w:r w:rsidR="002C1182" w:rsidRPr="004F6D58">
        <w:t>Телефон</w:t>
      </w:r>
      <w:r w:rsidR="00DB79BC" w:rsidRPr="004F6D58">
        <w:t xml:space="preserve">». В поле </w:t>
      </w:r>
      <w:r w:rsidRPr="004F6D58">
        <w:t xml:space="preserve">«Телефон» </w:t>
      </w:r>
      <w:r w:rsidR="00DB79BC" w:rsidRPr="004F6D58">
        <w:t xml:space="preserve">введите </w:t>
      </w:r>
      <w:r w:rsidRPr="004F6D58">
        <w:t>номер телефона.</w:t>
      </w:r>
      <w:r w:rsidR="00DB79BC" w:rsidRPr="004F6D58">
        <w:t xml:space="preserve"> </w:t>
      </w:r>
      <w:r w:rsidRPr="004F6D58">
        <w:t xml:space="preserve">После заполнения/редактирования </w:t>
      </w:r>
      <w:r w:rsidR="00DB79BC" w:rsidRPr="004F6D58">
        <w:t xml:space="preserve">номера </w:t>
      </w:r>
      <w:r w:rsidRPr="004F6D58">
        <w:t>телефона нажмите на кнопку «Сменить телефон». После чего Система сохранит изменения.</w:t>
      </w:r>
    </w:p>
    <w:p w14:paraId="333B0838" w14:textId="77777777" w:rsidR="00132411" w:rsidRPr="004F6D58" w:rsidRDefault="00CE6925" w:rsidP="001A1819">
      <w:pPr>
        <w:pStyle w:val="11"/>
        <w:rPr>
          <w:rFonts w:cs="Arial"/>
        </w:rPr>
      </w:pPr>
      <w:bookmarkStart w:id="38" w:name="_Toc451875795"/>
      <w:bookmarkStart w:id="39" w:name="_Ref483474048"/>
      <w:bookmarkStart w:id="40" w:name="_Ref496541098"/>
      <w:bookmarkStart w:id="41" w:name="_Toc18657466"/>
      <w:bookmarkStart w:id="42" w:name="_Toc58591270"/>
      <w:r w:rsidRPr="004F6D58">
        <w:rPr>
          <w:rFonts w:cs="Arial"/>
        </w:rPr>
        <w:lastRenderedPageBreak/>
        <w:t>Портфолио</w:t>
      </w:r>
      <w:bookmarkEnd w:id="38"/>
      <w:bookmarkEnd w:id="39"/>
      <w:bookmarkEnd w:id="40"/>
      <w:bookmarkEnd w:id="41"/>
      <w:bookmarkEnd w:id="42"/>
    </w:p>
    <w:p w14:paraId="7AB7237B" w14:textId="77777777" w:rsidR="00CE6925" w:rsidRPr="004F6D58" w:rsidRDefault="00E72C2B" w:rsidP="00306CB0">
      <w:pPr>
        <w:pStyle w:val="phnormal"/>
        <w:rPr>
          <w:rFonts w:cs="Arial"/>
        </w:rPr>
      </w:pPr>
      <w:r w:rsidRPr="004F6D58">
        <w:rPr>
          <w:rFonts w:cs="Arial"/>
        </w:rPr>
        <w:t>Данный раздел</w:t>
      </w:r>
      <w:r w:rsidR="00CE6925" w:rsidRPr="004F6D58">
        <w:rPr>
          <w:rFonts w:cs="Arial"/>
        </w:rPr>
        <w:t xml:space="preserve"> содержит информацию, </w:t>
      </w:r>
      <w:r w:rsidR="00306CB0" w:rsidRPr="004F6D58">
        <w:rPr>
          <w:rFonts w:cs="Arial"/>
        </w:rPr>
        <w:t>содержит д</w:t>
      </w:r>
      <w:r w:rsidR="00CE6925" w:rsidRPr="004F6D58">
        <w:rPr>
          <w:rFonts w:cs="Arial"/>
        </w:rPr>
        <w:t>ве вложенные вкладки: «Тв</w:t>
      </w:r>
      <w:r w:rsidR="00306CB0" w:rsidRPr="004F6D58">
        <w:rPr>
          <w:rFonts w:cs="Arial"/>
        </w:rPr>
        <w:t>орческие работы» и «Достижения»</w:t>
      </w:r>
      <w:r w:rsidR="00CE6925" w:rsidRPr="004F6D58">
        <w:rPr>
          <w:rFonts w:cs="Arial"/>
        </w:rPr>
        <w:t>.</w:t>
      </w:r>
    </w:p>
    <w:p w14:paraId="5ED92F66" w14:textId="0CEDCAB0" w:rsidR="00CE6925" w:rsidRPr="004F6D58" w:rsidRDefault="00CE6925" w:rsidP="00CE6925">
      <w:pPr>
        <w:pStyle w:val="phnormal"/>
        <w:rPr>
          <w:rFonts w:cs="Arial"/>
        </w:rPr>
      </w:pPr>
      <w:r w:rsidRPr="004F6D58">
        <w:rPr>
          <w:rFonts w:cs="Arial"/>
        </w:rPr>
        <w:t xml:space="preserve">Информация </w:t>
      </w:r>
      <w:r w:rsidR="002C1182" w:rsidRPr="004F6D58">
        <w:rPr>
          <w:rFonts w:cs="Arial"/>
        </w:rPr>
        <w:t>на</w:t>
      </w:r>
      <w:r w:rsidRPr="004F6D58">
        <w:rPr>
          <w:rFonts w:cs="Arial"/>
        </w:rPr>
        <w:t xml:space="preserve"> вложенной вкладке «Творческие работы»</w:t>
      </w:r>
      <w:r w:rsidR="00306CB0" w:rsidRPr="004F6D58">
        <w:rPr>
          <w:rFonts w:cs="Arial"/>
        </w:rPr>
        <w:t xml:space="preserve"> (</w:t>
      </w:r>
      <w:r w:rsidR="002375BE" w:rsidRPr="004F6D58">
        <w:rPr>
          <w:rFonts w:cs="Arial"/>
        </w:rPr>
        <w:fldChar w:fldCharType="begin"/>
      </w:r>
      <w:r w:rsidR="002375BE" w:rsidRPr="004F6D58">
        <w:rPr>
          <w:rFonts w:cs="Arial"/>
        </w:rPr>
        <w:instrText xml:space="preserve"> REF _Ref451854931 \h </w:instrText>
      </w:r>
      <w:r w:rsidR="004F6D58">
        <w:rPr>
          <w:rFonts w:cs="Arial"/>
        </w:rPr>
        <w:instrText xml:space="preserve"> \* MERGEFORMAT </w:instrText>
      </w:r>
      <w:r w:rsidR="002375BE" w:rsidRPr="004F6D58">
        <w:rPr>
          <w:rFonts w:cs="Arial"/>
        </w:rPr>
      </w:r>
      <w:r w:rsidR="002375BE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14</w:t>
      </w:r>
      <w:r w:rsidR="002375BE" w:rsidRPr="004F6D58">
        <w:rPr>
          <w:rFonts w:cs="Arial"/>
        </w:rPr>
        <w:fldChar w:fldCharType="end"/>
      </w:r>
      <w:r w:rsidR="00306CB0" w:rsidRPr="004F6D58">
        <w:rPr>
          <w:rFonts w:cs="Arial"/>
        </w:rPr>
        <w:t>)</w:t>
      </w:r>
      <w:r w:rsidRPr="004F6D58">
        <w:rPr>
          <w:rFonts w:cs="Arial"/>
        </w:rPr>
        <w:t xml:space="preserve"> </w:t>
      </w:r>
      <w:r w:rsidR="004B591A" w:rsidRPr="004F6D58">
        <w:rPr>
          <w:rFonts w:cs="Arial"/>
        </w:rPr>
        <w:t>представлена в табличном в</w:t>
      </w:r>
      <w:r w:rsidR="002C1182" w:rsidRPr="004F6D58">
        <w:rPr>
          <w:rFonts w:cs="Arial"/>
        </w:rPr>
        <w:t>иде и содержит следующие графы:</w:t>
      </w:r>
    </w:p>
    <w:p w14:paraId="4CFC56DD" w14:textId="77777777" w:rsidR="004B591A" w:rsidRPr="004F6D58" w:rsidRDefault="004B591A" w:rsidP="00572E99">
      <w:pPr>
        <w:pStyle w:val="phlistitemized1"/>
      </w:pPr>
      <w:r w:rsidRPr="004F6D58">
        <w:t>«Дата»</w:t>
      </w:r>
      <w:r w:rsidR="00333117" w:rsidRPr="004F6D58">
        <w:t xml:space="preserve"> – </w:t>
      </w:r>
      <w:r w:rsidR="00572E99" w:rsidRPr="004F6D58">
        <w:t>указывается дата защиты/показа/сдачи работы</w:t>
      </w:r>
      <w:r w:rsidR="00CC314E" w:rsidRPr="004F6D58">
        <w:t>;</w:t>
      </w:r>
    </w:p>
    <w:p w14:paraId="079D2AF7" w14:textId="77777777" w:rsidR="00572E99" w:rsidRPr="004F6D58" w:rsidRDefault="004B591A" w:rsidP="00572E99">
      <w:pPr>
        <w:pStyle w:val="phlistitemized1"/>
      </w:pPr>
      <w:r w:rsidRPr="004F6D58">
        <w:t>«Предмет»</w:t>
      </w:r>
      <w:r w:rsidR="00333117" w:rsidRPr="004F6D58">
        <w:t xml:space="preserve"> – </w:t>
      </w:r>
      <w:r w:rsidR="00572E99" w:rsidRPr="004F6D58">
        <w:t>указывается предмет, по которому была проведена творческая работа;</w:t>
      </w:r>
    </w:p>
    <w:p w14:paraId="3385EE91" w14:textId="77777777" w:rsidR="004B591A" w:rsidRPr="004F6D58" w:rsidRDefault="00572E99" w:rsidP="00572E99">
      <w:pPr>
        <w:pStyle w:val="phlistitemized1"/>
      </w:pPr>
      <w:r w:rsidRPr="004F6D58">
        <w:t>«</w:t>
      </w:r>
      <w:r w:rsidR="004B591A" w:rsidRPr="004F6D58">
        <w:t>Руководитель»</w:t>
      </w:r>
      <w:r w:rsidR="00333117" w:rsidRPr="004F6D58">
        <w:t xml:space="preserve"> – </w:t>
      </w:r>
      <w:r w:rsidR="004C678B" w:rsidRPr="004F6D58">
        <w:t>указывается фамилия, имя и отчество</w:t>
      </w:r>
      <w:r w:rsidRPr="004F6D58">
        <w:t xml:space="preserve"> руководителя работы;</w:t>
      </w:r>
    </w:p>
    <w:p w14:paraId="341E0A4B" w14:textId="77777777" w:rsidR="004B591A" w:rsidRPr="004F6D58" w:rsidRDefault="004B591A" w:rsidP="00572E99">
      <w:pPr>
        <w:pStyle w:val="phlistitemized1"/>
      </w:pPr>
      <w:r w:rsidRPr="004F6D58">
        <w:t>«Название»</w:t>
      </w:r>
      <w:r w:rsidR="00333117" w:rsidRPr="004F6D58">
        <w:t xml:space="preserve"> – </w:t>
      </w:r>
      <w:r w:rsidR="00572E99" w:rsidRPr="004F6D58">
        <w:t>указывается название работы;</w:t>
      </w:r>
    </w:p>
    <w:p w14:paraId="7F7D9C02" w14:textId="77777777" w:rsidR="004B591A" w:rsidRPr="004F6D58" w:rsidRDefault="004B591A" w:rsidP="004B591A">
      <w:pPr>
        <w:pStyle w:val="phlistitemized1"/>
      </w:pPr>
      <w:r w:rsidRPr="004F6D58">
        <w:t>«Файл»</w:t>
      </w:r>
      <w:r w:rsidR="00333117" w:rsidRPr="004F6D58">
        <w:t xml:space="preserve"> – </w:t>
      </w:r>
      <w:r w:rsidR="00572E99" w:rsidRPr="004F6D58">
        <w:t>содержит файл работы.</w:t>
      </w:r>
    </w:p>
    <w:p w14:paraId="10D704D8" w14:textId="14AC97A1" w:rsidR="00306CB0" w:rsidRPr="004F6D58" w:rsidRDefault="00A9319C" w:rsidP="00306CB0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C41BE7A" wp14:editId="1DC7ACBC">
            <wp:extent cx="5667375" cy="267291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153" cy="267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9FB9" w14:textId="2E5847CE" w:rsidR="00306CB0" w:rsidRPr="004F6D58" w:rsidRDefault="0097123F" w:rsidP="00306CB0">
      <w:pPr>
        <w:pStyle w:val="phfiguretitle"/>
      </w:pPr>
      <w:bookmarkStart w:id="43" w:name="_Ref451854931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14</w:t>
      </w:r>
      <w:r w:rsidR="007365D0">
        <w:rPr>
          <w:noProof/>
        </w:rPr>
        <w:fldChar w:fldCharType="end"/>
      </w:r>
      <w:bookmarkEnd w:id="43"/>
      <w:r w:rsidR="00306CB0" w:rsidRPr="004F6D58">
        <w:t xml:space="preserve"> – Вложенная вкладка «Творческие работы»</w:t>
      </w:r>
    </w:p>
    <w:p w14:paraId="21B93A1A" w14:textId="7CF43978" w:rsidR="004B591A" w:rsidRPr="004F6D58" w:rsidRDefault="004B591A" w:rsidP="004B591A">
      <w:pPr>
        <w:pStyle w:val="phnormal"/>
        <w:rPr>
          <w:rFonts w:cs="Arial"/>
        </w:rPr>
      </w:pPr>
      <w:r w:rsidRPr="004F6D58">
        <w:rPr>
          <w:rFonts w:cs="Arial"/>
        </w:rPr>
        <w:t>Вложенная вкладка «Достижения»</w:t>
      </w:r>
      <w:r w:rsidR="00306CB0" w:rsidRPr="004F6D58">
        <w:rPr>
          <w:rFonts w:cs="Arial"/>
        </w:rPr>
        <w:t xml:space="preserve"> (</w:t>
      </w:r>
      <w:r w:rsidR="003F6FD9" w:rsidRPr="004F6D58">
        <w:rPr>
          <w:rFonts w:cs="Arial"/>
        </w:rPr>
        <w:fldChar w:fldCharType="begin"/>
      </w:r>
      <w:r w:rsidR="003F6FD9" w:rsidRPr="004F6D58">
        <w:rPr>
          <w:rFonts w:cs="Arial"/>
        </w:rPr>
        <w:instrText xml:space="preserve"> REF _Ref451855040 \h </w:instrText>
      </w:r>
      <w:r w:rsidR="004F6D58">
        <w:rPr>
          <w:rFonts w:cs="Arial"/>
        </w:rPr>
        <w:instrText xml:space="preserve"> \* MERGEFORMAT </w:instrText>
      </w:r>
      <w:r w:rsidR="003F6FD9" w:rsidRPr="004F6D58">
        <w:rPr>
          <w:rFonts w:cs="Arial"/>
        </w:rPr>
      </w:r>
      <w:r w:rsidR="003F6FD9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15</w:t>
      </w:r>
      <w:r w:rsidR="003F6FD9" w:rsidRPr="004F6D58">
        <w:rPr>
          <w:rFonts w:cs="Arial"/>
        </w:rPr>
        <w:fldChar w:fldCharType="end"/>
      </w:r>
      <w:r w:rsidR="00306CB0" w:rsidRPr="004F6D58">
        <w:rPr>
          <w:rFonts w:cs="Arial"/>
        </w:rPr>
        <w:t>)</w:t>
      </w:r>
      <w:r w:rsidRPr="004F6D58">
        <w:rPr>
          <w:rFonts w:cs="Arial"/>
        </w:rPr>
        <w:t xml:space="preserve"> содержит два раздела: «Сведения об участии в мероприятиях» и «Полученные дипломы, сертификаты и др.</w:t>
      </w:r>
      <w:r w:rsidR="003D45B2" w:rsidRPr="004F6D58">
        <w:rPr>
          <w:rFonts w:cs="Arial"/>
        </w:rPr>
        <w:t xml:space="preserve"> (без учета данных в первой секции)</w:t>
      </w:r>
      <w:r w:rsidRPr="004F6D58">
        <w:rPr>
          <w:rFonts w:cs="Arial"/>
        </w:rPr>
        <w:t>». И</w:t>
      </w:r>
      <w:r w:rsidR="00306CB0" w:rsidRPr="004F6D58">
        <w:rPr>
          <w:rFonts w:cs="Arial"/>
        </w:rPr>
        <w:t>нформация представлена в табличном виде и содержит следующие графы:</w:t>
      </w:r>
    </w:p>
    <w:p w14:paraId="59F6AC45" w14:textId="77777777" w:rsidR="00306CB0" w:rsidRPr="004F6D58" w:rsidRDefault="00306CB0" w:rsidP="00306CB0">
      <w:pPr>
        <w:pStyle w:val="phlistitemized1"/>
      </w:pPr>
      <w:r w:rsidRPr="004F6D58">
        <w:t>в разделе «Сведения об участии в мероприятиях»:</w:t>
      </w:r>
    </w:p>
    <w:p w14:paraId="673BAF14" w14:textId="77777777" w:rsidR="00306CB0" w:rsidRPr="004F6D58" w:rsidRDefault="00306CB0" w:rsidP="00572E99">
      <w:pPr>
        <w:pStyle w:val="phlistitemized2"/>
        <w:rPr>
          <w:rFonts w:cs="Arial"/>
        </w:rPr>
      </w:pPr>
      <w:r w:rsidRPr="004F6D58">
        <w:rPr>
          <w:rFonts w:cs="Arial"/>
        </w:rPr>
        <w:t>«Дата»</w:t>
      </w:r>
      <w:r w:rsidR="00333117" w:rsidRPr="004F6D58">
        <w:rPr>
          <w:rFonts w:cs="Arial"/>
        </w:rPr>
        <w:t xml:space="preserve"> – </w:t>
      </w:r>
      <w:r w:rsidR="00572E99" w:rsidRPr="004F6D58">
        <w:rPr>
          <w:rFonts w:cs="Arial"/>
        </w:rPr>
        <w:t>указывается дата проведения мероприятия;</w:t>
      </w:r>
    </w:p>
    <w:p w14:paraId="77B86E33" w14:textId="77777777" w:rsidR="00306CB0" w:rsidRPr="004F6D58" w:rsidRDefault="00306CB0" w:rsidP="00572E99">
      <w:pPr>
        <w:pStyle w:val="phlistitemized2"/>
        <w:rPr>
          <w:rFonts w:cs="Arial"/>
        </w:rPr>
      </w:pPr>
      <w:r w:rsidRPr="004F6D58">
        <w:rPr>
          <w:rFonts w:cs="Arial"/>
        </w:rPr>
        <w:t>«Мероприятие»</w:t>
      </w:r>
      <w:r w:rsidR="00333117" w:rsidRPr="004F6D58">
        <w:rPr>
          <w:rFonts w:cs="Arial"/>
        </w:rPr>
        <w:t xml:space="preserve"> – </w:t>
      </w:r>
      <w:r w:rsidR="00572E99" w:rsidRPr="004F6D58">
        <w:rPr>
          <w:rFonts w:cs="Arial"/>
        </w:rPr>
        <w:t>указывается название мероприятия;</w:t>
      </w:r>
    </w:p>
    <w:p w14:paraId="796895DB" w14:textId="77777777" w:rsidR="00306CB0" w:rsidRPr="004F6D58" w:rsidRDefault="00306CB0" w:rsidP="00306CB0">
      <w:pPr>
        <w:pStyle w:val="phlistitemized2"/>
        <w:rPr>
          <w:rFonts w:cs="Arial"/>
        </w:rPr>
      </w:pPr>
      <w:r w:rsidRPr="004F6D58">
        <w:rPr>
          <w:rFonts w:cs="Arial"/>
        </w:rPr>
        <w:t>«Вид мероприятия»</w:t>
      </w:r>
      <w:r w:rsidR="00333117" w:rsidRPr="004F6D58">
        <w:rPr>
          <w:rFonts w:cs="Arial"/>
        </w:rPr>
        <w:t xml:space="preserve"> – </w:t>
      </w:r>
      <w:r w:rsidR="00572E99" w:rsidRPr="004F6D58">
        <w:rPr>
          <w:rFonts w:cs="Arial"/>
        </w:rPr>
        <w:t>указывается вид мероприятия;</w:t>
      </w:r>
    </w:p>
    <w:p w14:paraId="3C49F229" w14:textId="77777777" w:rsidR="00306CB0" w:rsidRPr="004F6D58" w:rsidRDefault="00306CB0" w:rsidP="00572E99">
      <w:pPr>
        <w:pStyle w:val="phlistitemized2"/>
        <w:rPr>
          <w:rFonts w:cs="Arial"/>
        </w:rPr>
      </w:pPr>
      <w:r w:rsidRPr="004F6D58">
        <w:rPr>
          <w:rFonts w:cs="Arial"/>
        </w:rPr>
        <w:t>«Уровень мероприятия»</w:t>
      </w:r>
      <w:r w:rsidR="00333117" w:rsidRPr="004F6D58">
        <w:rPr>
          <w:rFonts w:cs="Arial"/>
        </w:rPr>
        <w:t xml:space="preserve"> – </w:t>
      </w:r>
      <w:r w:rsidR="00572E99" w:rsidRPr="004F6D58">
        <w:rPr>
          <w:rFonts w:cs="Arial"/>
        </w:rPr>
        <w:t>указан уровень мероприятия;</w:t>
      </w:r>
    </w:p>
    <w:p w14:paraId="7BDBF59E" w14:textId="77777777" w:rsidR="00306CB0" w:rsidRPr="004F6D58" w:rsidRDefault="00306CB0" w:rsidP="00572E99">
      <w:pPr>
        <w:pStyle w:val="phlistitemized2"/>
        <w:rPr>
          <w:rFonts w:cs="Arial"/>
        </w:rPr>
      </w:pPr>
      <w:r w:rsidRPr="004F6D58">
        <w:rPr>
          <w:rFonts w:cs="Arial"/>
        </w:rPr>
        <w:lastRenderedPageBreak/>
        <w:t>«Результат участия»</w:t>
      </w:r>
      <w:r w:rsidR="00333117" w:rsidRPr="004F6D58">
        <w:rPr>
          <w:rFonts w:cs="Arial"/>
        </w:rPr>
        <w:t xml:space="preserve"> – </w:t>
      </w:r>
      <w:r w:rsidR="00572E99" w:rsidRPr="004F6D58">
        <w:rPr>
          <w:rFonts w:cs="Arial"/>
        </w:rPr>
        <w:t>указан результат участия учащегося в мероприятии;</w:t>
      </w:r>
    </w:p>
    <w:p w14:paraId="406AAFBA" w14:textId="059ACCA7" w:rsidR="00306CB0" w:rsidRPr="004F6D58" w:rsidRDefault="00306CB0" w:rsidP="00306CB0">
      <w:pPr>
        <w:pStyle w:val="phlistitemized2"/>
        <w:rPr>
          <w:rFonts w:cs="Arial"/>
        </w:rPr>
      </w:pPr>
      <w:r w:rsidRPr="004F6D58">
        <w:rPr>
          <w:rFonts w:cs="Arial"/>
        </w:rPr>
        <w:t>«Файл»</w:t>
      </w:r>
      <w:r w:rsidR="00333117" w:rsidRPr="004F6D58">
        <w:rPr>
          <w:rFonts w:cs="Arial"/>
        </w:rPr>
        <w:t xml:space="preserve"> – </w:t>
      </w:r>
      <w:r w:rsidR="00572E99" w:rsidRPr="004F6D58">
        <w:rPr>
          <w:rFonts w:cs="Arial"/>
        </w:rPr>
        <w:t>содержит файл меро</w:t>
      </w:r>
      <w:r w:rsidR="00C3210B">
        <w:rPr>
          <w:rFonts w:cs="Arial"/>
        </w:rPr>
        <w:t>приятия (диплом за участие и другое</w:t>
      </w:r>
      <w:r w:rsidR="00572E99" w:rsidRPr="004F6D58">
        <w:rPr>
          <w:rFonts w:cs="Arial"/>
        </w:rPr>
        <w:t>).</w:t>
      </w:r>
    </w:p>
    <w:p w14:paraId="57E439D3" w14:textId="13B19F05" w:rsidR="00306CB0" w:rsidRPr="004F6D58" w:rsidRDefault="00306CB0" w:rsidP="00306CB0">
      <w:pPr>
        <w:pStyle w:val="phlistitemized1"/>
      </w:pPr>
      <w:r w:rsidRPr="004F6D58">
        <w:t>в разделе «Полученные дипломы, сертификаты и др.</w:t>
      </w:r>
      <w:r w:rsidR="003D45B2" w:rsidRPr="004F6D58">
        <w:t xml:space="preserve"> (без учета данных в первой секции)</w:t>
      </w:r>
      <w:r w:rsidRPr="004F6D58">
        <w:t>»:</w:t>
      </w:r>
    </w:p>
    <w:p w14:paraId="698B49E3" w14:textId="17DB77D3" w:rsidR="00306CB0" w:rsidRPr="004F6D58" w:rsidRDefault="00306CB0" w:rsidP="00572E99">
      <w:pPr>
        <w:pStyle w:val="phlistitemized2"/>
        <w:rPr>
          <w:rFonts w:cs="Arial"/>
        </w:rPr>
      </w:pPr>
      <w:r w:rsidRPr="004F6D58">
        <w:rPr>
          <w:rFonts w:cs="Arial"/>
        </w:rPr>
        <w:t>«Дата»</w:t>
      </w:r>
      <w:r w:rsidR="00333117" w:rsidRPr="004F6D58">
        <w:rPr>
          <w:rFonts w:cs="Arial"/>
        </w:rPr>
        <w:t xml:space="preserve"> – </w:t>
      </w:r>
      <w:r w:rsidR="00572E99" w:rsidRPr="004F6D58">
        <w:rPr>
          <w:rFonts w:cs="Arial"/>
        </w:rPr>
        <w:t>указывается дата получения диплома/сертификата/др</w:t>
      </w:r>
      <w:r w:rsidR="00546C42">
        <w:rPr>
          <w:rFonts w:cs="Arial"/>
        </w:rPr>
        <w:t>угое</w:t>
      </w:r>
      <w:r w:rsidR="00572E99" w:rsidRPr="004F6D58">
        <w:rPr>
          <w:rFonts w:cs="Arial"/>
        </w:rPr>
        <w:t>;</w:t>
      </w:r>
    </w:p>
    <w:p w14:paraId="1F9E7B6F" w14:textId="5990A3D5" w:rsidR="00306CB0" w:rsidRPr="004F6D58" w:rsidRDefault="00306CB0" w:rsidP="00572E99">
      <w:pPr>
        <w:pStyle w:val="phlistitemized2"/>
        <w:rPr>
          <w:rFonts w:cs="Arial"/>
        </w:rPr>
      </w:pPr>
      <w:r w:rsidRPr="004F6D58">
        <w:rPr>
          <w:rFonts w:cs="Arial"/>
        </w:rPr>
        <w:t>«Описание»</w:t>
      </w:r>
      <w:r w:rsidR="00333117" w:rsidRPr="004F6D58">
        <w:rPr>
          <w:rFonts w:cs="Arial"/>
        </w:rPr>
        <w:t xml:space="preserve"> – </w:t>
      </w:r>
      <w:r w:rsidR="00572E99" w:rsidRPr="004F6D58">
        <w:rPr>
          <w:rFonts w:cs="Arial"/>
        </w:rPr>
        <w:t>указывается описание диплома/сертификата/др</w:t>
      </w:r>
      <w:r w:rsidR="00546C42">
        <w:rPr>
          <w:rFonts w:cs="Arial"/>
        </w:rPr>
        <w:t>угое</w:t>
      </w:r>
      <w:r w:rsidR="00572E99" w:rsidRPr="004F6D58">
        <w:rPr>
          <w:rFonts w:cs="Arial"/>
        </w:rPr>
        <w:t>;</w:t>
      </w:r>
    </w:p>
    <w:p w14:paraId="1DF20F5E" w14:textId="7A8AEAFF" w:rsidR="00306CB0" w:rsidRPr="004F6D58" w:rsidRDefault="00306CB0" w:rsidP="00572E99">
      <w:pPr>
        <w:pStyle w:val="phlistitemized2"/>
        <w:rPr>
          <w:rFonts w:cs="Arial"/>
        </w:rPr>
      </w:pPr>
      <w:r w:rsidRPr="004F6D58">
        <w:rPr>
          <w:rFonts w:cs="Arial"/>
        </w:rPr>
        <w:t>«Файл»</w:t>
      </w:r>
      <w:r w:rsidR="00333117" w:rsidRPr="004F6D58">
        <w:rPr>
          <w:rFonts w:cs="Arial"/>
        </w:rPr>
        <w:t xml:space="preserve"> – </w:t>
      </w:r>
      <w:r w:rsidR="00572E99" w:rsidRPr="004F6D58">
        <w:rPr>
          <w:rFonts w:cs="Arial"/>
        </w:rPr>
        <w:t>содержит файл полученного диплома</w:t>
      </w:r>
      <w:r w:rsidR="003D45B2" w:rsidRPr="004F6D58">
        <w:rPr>
          <w:rFonts w:cs="Arial"/>
        </w:rPr>
        <w:t>/сертификата/др</w:t>
      </w:r>
      <w:r w:rsidR="00546C42">
        <w:rPr>
          <w:rFonts w:cs="Arial"/>
        </w:rPr>
        <w:t>угое</w:t>
      </w:r>
      <w:r w:rsidR="00572E99" w:rsidRPr="004F6D58">
        <w:rPr>
          <w:rFonts w:cs="Arial"/>
        </w:rPr>
        <w:t>.</w:t>
      </w:r>
    </w:p>
    <w:p w14:paraId="6A444BE8" w14:textId="6ACE97FE" w:rsidR="00306CB0" w:rsidRPr="004F6D58" w:rsidRDefault="00766439" w:rsidP="00306CB0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2A9DCB8" wp14:editId="03A34FE7">
            <wp:extent cx="5829300" cy="273043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157" cy="27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FD6A" w14:textId="7EA9DDAE" w:rsidR="004B591A" w:rsidRPr="004F6D58" w:rsidRDefault="0097123F" w:rsidP="00306CB0">
      <w:pPr>
        <w:pStyle w:val="phfiguretitle"/>
      </w:pPr>
      <w:bookmarkStart w:id="44" w:name="_Ref451855040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15</w:t>
      </w:r>
      <w:r w:rsidR="007365D0">
        <w:rPr>
          <w:noProof/>
        </w:rPr>
        <w:fldChar w:fldCharType="end"/>
      </w:r>
      <w:bookmarkEnd w:id="44"/>
      <w:r w:rsidR="00E72C2B" w:rsidRPr="004F6D58">
        <w:t xml:space="preserve"> – В</w:t>
      </w:r>
      <w:r w:rsidR="00306CB0" w:rsidRPr="004F6D58">
        <w:t>ложенная вкладка «Достижения»</w:t>
      </w:r>
    </w:p>
    <w:p w14:paraId="61A6A831" w14:textId="0593AA38" w:rsidR="00572E99" w:rsidRPr="004F6D58" w:rsidRDefault="00572E99" w:rsidP="00572E99">
      <w:pPr>
        <w:pStyle w:val="phnormal"/>
        <w:rPr>
          <w:rFonts w:cs="Arial"/>
        </w:rPr>
      </w:pPr>
      <w:r w:rsidRPr="004F6D58">
        <w:rPr>
          <w:rFonts w:cs="Arial"/>
        </w:rPr>
        <w:t>При нажатии</w:t>
      </w:r>
      <w:r w:rsidR="000D6534" w:rsidRPr="004F6D58">
        <w:rPr>
          <w:rFonts w:cs="Arial"/>
        </w:rPr>
        <w:t xml:space="preserve"> на</w:t>
      </w:r>
      <w:r w:rsidRPr="004F6D58">
        <w:rPr>
          <w:rFonts w:cs="Arial"/>
        </w:rPr>
        <w:t xml:space="preserve"> кнопк</w:t>
      </w:r>
      <w:r w:rsidR="000D6534" w:rsidRPr="004F6D58">
        <w:rPr>
          <w:rFonts w:cs="Arial"/>
        </w:rPr>
        <w:t>у</w:t>
      </w:r>
      <w:r w:rsidRPr="004F6D58">
        <w:rPr>
          <w:rFonts w:cs="Arial"/>
        </w:rPr>
        <w:t xml:space="preserve"> </w:t>
      </w:r>
      <w:r w:rsidR="00883EDB" w:rsidRPr="004F6D58">
        <w:rPr>
          <w:rFonts w:cs="Arial"/>
          <w:noProof/>
        </w:rPr>
        <w:drawing>
          <wp:inline distT="0" distB="0" distL="0" distR="0" wp14:anchorId="1D60BF1E" wp14:editId="23909F0B">
            <wp:extent cx="238760" cy="340995"/>
            <wp:effectExtent l="0" t="0" r="8890" b="1905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58">
        <w:rPr>
          <w:rFonts w:cs="Arial"/>
        </w:rPr>
        <w:t xml:space="preserve"> в графе «Файл» таблицы откроется запрос Системы (</w:t>
      </w:r>
      <w:r w:rsidR="00570A21" w:rsidRPr="004F6D58">
        <w:rPr>
          <w:rFonts w:cs="Arial"/>
        </w:rPr>
        <w:fldChar w:fldCharType="begin"/>
      </w:r>
      <w:r w:rsidR="00570A21" w:rsidRPr="004F6D58">
        <w:rPr>
          <w:rFonts w:cs="Arial"/>
        </w:rPr>
        <w:instrText xml:space="preserve"> REF _Ref449517449 \h </w:instrText>
      </w:r>
      <w:r w:rsidR="004F6D58">
        <w:rPr>
          <w:rFonts w:cs="Arial"/>
        </w:rPr>
        <w:instrText xml:space="preserve"> \* MERGEFORMAT </w:instrText>
      </w:r>
      <w:r w:rsidR="00570A21" w:rsidRPr="004F6D58">
        <w:rPr>
          <w:rFonts w:cs="Arial"/>
        </w:rPr>
      </w:r>
      <w:r w:rsidR="00570A21" w:rsidRPr="004F6D58">
        <w:rPr>
          <w:rFonts w:cs="Arial"/>
        </w:rPr>
        <w:fldChar w:fldCharType="separate"/>
      </w:r>
      <w:r w:rsidR="00797E63" w:rsidRPr="004F6D58">
        <w:rPr>
          <w:rFonts w:cs="Arial"/>
        </w:rPr>
        <w:t>Р</w:t>
      </w:r>
      <w:r w:rsidR="00797E63">
        <w:rPr>
          <w:rFonts w:cs="Arial"/>
        </w:rPr>
        <w:t>исунок 16</w:t>
      </w:r>
      <w:r w:rsidR="00570A21" w:rsidRPr="004F6D58">
        <w:rPr>
          <w:rFonts w:cs="Arial"/>
        </w:rPr>
        <w:fldChar w:fldCharType="end"/>
      </w:r>
      <w:r w:rsidRPr="004F6D58">
        <w:rPr>
          <w:rFonts w:cs="Arial"/>
        </w:rPr>
        <w:t>).</w:t>
      </w:r>
    </w:p>
    <w:p w14:paraId="518F5417" w14:textId="77777777" w:rsidR="00572E99" w:rsidRPr="004F6D58" w:rsidRDefault="00883EDB" w:rsidP="00572E99">
      <w:pPr>
        <w:keepNext/>
        <w:jc w:val="center"/>
        <w:rPr>
          <w:rFonts w:cs="Arial"/>
        </w:rPr>
      </w:pPr>
      <w:r w:rsidRPr="004F6D58">
        <w:rPr>
          <w:rFonts w:cs="Arial"/>
          <w:noProof/>
        </w:rPr>
        <w:drawing>
          <wp:inline distT="0" distB="0" distL="0" distR="0" wp14:anchorId="7E3224DC" wp14:editId="64BD1124">
            <wp:extent cx="3937635" cy="2797810"/>
            <wp:effectExtent l="0" t="0" r="5715" b="2540"/>
            <wp:docPr id="2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9CC9A" w14:textId="4E984020" w:rsidR="00572E99" w:rsidRPr="004F6D58" w:rsidRDefault="0097123F" w:rsidP="00572E99">
      <w:pPr>
        <w:keepLines/>
        <w:spacing w:before="120"/>
        <w:jc w:val="center"/>
        <w:rPr>
          <w:rFonts w:cs="Arial"/>
        </w:rPr>
      </w:pPr>
      <w:bookmarkStart w:id="45" w:name="_Ref449517449"/>
      <w:r w:rsidRPr="004F6D58">
        <w:rPr>
          <w:rFonts w:cs="Arial"/>
        </w:rPr>
        <w:t>Р</w:t>
      </w:r>
      <w:r w:rsidR="00E22F99">
        <w:rPr>
          <w:rFonts w:cs="Arial"/>
        </w:rPr>
        <w:t>исунок </w:t>
      </w:r>
      <w:r w:rsidR="00572E99" w:rsidRPr="004F6D58">
        <w:rPr>
          <w:rFonts w:cs="Arial"/>
        </w:rPr>
        <w:fldChar w:fldCharType="begin"/>
      </w:r>
      <w:r w:rsidR="00572E99" w:rsidRPr="004F6D58">
        <w:rPr>
          <w:rFonts w:cs="Arial"/>
        </w:rPr>
        <w:instrText xml:space="preserve"> SEQ Рисунок \* ARABIC </w:instrText>
      </w:r>
      <w:r w:rsidR="00572E99" w:rsidRPr="004F6D58">
        <w:rPr>
          <w:rFonts w:cs="Arial"/>
        </w:rPr>
        <w:fldChar w:fldCharType="separate"/>
      </w:r>
      <w:r w:rsidR="00797E63">
        <w:rPr>
          <w:rFonts w:cs="Arial"/>
          <w:noProof/>
        </w:rPr>
        <w:t>16</w:t>
      </w:r>
      <w:r w:rsidR="00572E99" w:rsidRPr="004F6D58">
        <w:rPr>
          <w:rFonts w:cs="Arial"/>
        </w:rPr>
        <w:fldChar w:fldCharType="end"/>
      </w:r>
      <w:bookmarkEnd w:id="45"/>
      <w:r w:rsidR="00572E99" w:rsidRPr="004F6D58">
        <w:rPr>
          <w:rFonts w:cs="Arial"/>
        </w:rPr>
        <w:t xml:space="preserve"> – Запрос Системы</w:t>
      </w:r>
    </w:p>
    <w:p w14:paraId="614AE60B" w14:textId="77777777" w:rsidR="00572E99" w:rsidRPr="004F6D58" w:rsidRDefault="00572E99" w:rsidP="000D6534">
      <w:pPr>
        <w:pStyle w:val="phlistitemizedtitle"/>
        <w:rPr>
          <w:rFonts w:cs="Arial"/>
        </w:rPr>
      </w:pPr>
      <w:r w:rsidRPr="004F6D58">
        <w:rPr>
          <w:rFonts w:cs="Arial"/>
        </w:rPr>
        <w:lastRenderedPageBreak/>
        <w:t>Выберите один из вариантов:</w:t>
      </w:r>
    </w:p>
    <w:p w14:paraId="11681363" w14:textId="77777777" w:rsidR="00572E99" w:rsidRPr="004F6D58" w:rsidRDefault="00572E99" w:rsidP="00572E99">
      <w:pPr>
        <w:pStyle w:val="phlistitemized1"/>
      </w:pPr>
      <w:r w:rsidRPr="004F6D58">
        <w:t>«Открыть в …»</w:t>
      </w:r>
      <w:r w:rsidR="00333117" w:rsidRPr="004F6D58">
        <w:t xml:space="preserve"> – </w:t>
      </w:r>
      <w:r w:rsidRPr="004F6D58">
        <w:t>Система откроет файл, в программе которой он был первоначально загружен;</w:t>
      </w:r>
    </w:p>
    <w:p w14:paraId="60BC69D8" w14:textId="77777777" w:rsidR="000D6534" w:rsidRPr="004F6D58" w:rsidRDefault="00572E99" w:rsidP="000D6534">
      <w:pPr>
        <w:pStyle w:val="phlistitemized1"/>
      </w:pPr>
      <w:r w:rsidRPr="004F6D58">
        <w:t>«Сохранить файл»</w:t>
      </w:r>
      <w:r w:rsidR="00333117" w:rsidRPr="004F6D58">
        <w:t xml:space="preserve"> – </w:t>
      </w:r>
      <w:r w:rsidRPr="004F6D58">
        <w:t xml:space="preserve">Система предложит директорию для сохранения </w:t>
      </w:r>
      <w:r w:rsidR="000D6534" w:rsidRPr="004F6D58">
        <w:t>файла.</w:t>
      </w:r>
    </w:p>
    <w:p w14:paraId="37357C1B" w14:textId="77777777" w:rsidR="00572E99" w:rsidRPr="004F6D58" w:rsidRDefault="00572E99" w:rsidP="000D6534">
      <w:pPr>
        <w:pStyle w:val="phnormal"/>
        <w:rPr>
          <w:rFonts w:cs="Arial"/>
        </w:rPr>
      </w:pPr>
      <w:r w:rsidRPr="004F6D58">
        <w:rPr>
          <w:rFonts w:cs="Arial"/>
        </w:rPr>
        <w:t>Выберите место, затем откр</w:t>
      </w:r>
      <w:r w:rsidR="000D6534" w:rsidRPr="004F6D58">
        <w:rPr>
          <w:rFonts w:cs="Arial"/>
        </w:rPr>
        <w:t>ойте файл из сохраненного места</w:t>
      </w:r>
      <w:r w:rsidR="009F32C4" w:rsidRPr="004F6D58">
        <w:rPr>
          <w:rFonts w:cs="Arial"/>
        </w:rPr>
        <w:t>.</w:t>
      </w:r>
    </w:p>
    <w:p w14:paraId="19E6DC39" w14:textId="77777777" w:rsidR="00CE6925" w:rsidRPr="004F6D58" w:rsidRDefault="00CE6925" w:rsidP="001A1819">
      <w:pPr>
        <w:pStyle w:val="11"/>
        <w:rPr>
          <w:rFonts w:cs="Arial"/>
        </w:rPr>
      </w:pPr>
      <w:bookmarkStart w:id="46" w:name="_Toc451875796"/>
      <w:bookmarkStart w:id="47" w:name="_Ref452043582"/>
      <w:bookmarkStart w:id="48" w:name="_Ref483474052"/>
      <w:bookmarkStart w:id="49" w:name="_Toc18657467"/>
      <w:bookmarkStart w:id="50" w:name="_Toc58591271"/>
      <w:r w:rsidRPr="004F6D58">
        <w:rPr>
          <w:rFonts w:cs="Arial"/>
        </w:rPr>
        <w:lastRenderedPageBreak/>
        <w:t>Мероприятия</w:t>
      </w:r>
      <w:bookmarkEnd w:id="46"/>
      <w:bookmarkEnd w:id="47"/>
      <w:bookmarkEnd w:id="48"/>
      <w:bookmarkEnd w:id="49"/>
      <w:bookmarkEnd w:id="50"/>
    </w:p>
    <w:p w14:paraId="489B23F7" w14:textId="6B8DBAE0" w:rsidR="008145FB" w:rsidRPr="004F6D58" w:rsidRDefault="00E72C2B" w:rsidP="00CE6925">
      <w:pPr>
        <w:pStyle w:val="phnormal"/>
        <w:rPr>
          <w:rFonts w:cs="Arial"/>
        </w:rPr>
      </w:pPr>
      <w:r w:rsidRPr="004F6D58">
        <w:rPr>
          <w:rFonts w:cs="Arial"/>
        </w:rPr>
        <w:t>В разделе</w:t>
      </w:r>
      <w:r w:rsidR="00306CB0" w:rsidRPr="004F6D58">
        <w:rPr>
          <w:rFonts w:cs="Arial"/>
        </w:rPr>
        <w:t xml:space="preserve"> «Мероприятия» (</w:t>
      </w:r>
      <w:r w:rsidR="00847827" w:rsidRPr="004F6D58">
        <w:rPr>
          <w:rFonts w:cs="Arial"/>
        </w:rPr>
        <w:fldChar w:fldCharType="begin"/>
      </w:r>
      <w:r w:rsidR="00847827" w:rsidRPr="004F6D58">
        <w:rPr>
          <w:rFonts w:cs="Arial"/>
        </w:rPr>
        <w:instrText xml:space="preserve"> REF _Ref451855466 \h </w:instrText>
      </w:r>
      <w:r w:rsidR="004F6D58">
        <w:rPr>
          <w:rFonts w:cs="Arial"/>
        </w:rPr>
        <w:instrText xml:space="preserve"> \* MERGEFORMAT </w:instrText>
      </w:r>
      <w:r w:rsidR="00847827" w:rsidRPr="004F6D58">
        <w:rPr>
          <w:rFonts w:cs="Arial"/>
        </w:rPr>
      </w:r>
      <w:r w:rsidR="00847827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17</w:t>
      </w:r>
      <w:r w:rsidR="00847827" w:rsidRPr="004F6D58">
        <w:rPr>
          <w:rFonts w:cs="Arial"/>
        </w:rPr>
        <w:fldChar w:fldCharType="end"/>
      </w:r>
      <w:r w:rsidR="00306CB0" w:rsidRPr="004F6D58">
        <w:rPr>
          <w:rFonts w:cs="Arial"/>
        </w:rPr>
        <w:t xml:space="preserve">) </w:t>
      </w:r>
      <w:r w:rsidRPr="004F6D58">
        <w:rPr>
          <w:rFonts w:cs="Arial"/>
        </w:rPr>
        <w:t>отображается</w:t>
      </w:r>
      <w:r w:rsidR="00CE6925" w:rsidRPr="004F6D58">
        <w:rPr>
          <w:rFonts w:cs="Arial"/>
        </w:rPr>
        <w:t xml:space="preserve"> информация </w:t>
      </w:r>
      <w:r w:rsidR="008145FB" w:rsidRPr="004F6D58">
        <w:rPr>
          <w:rFonts w:cs="Arial"/>
        </w:rPr>
        <w:t>обо</w:t>
      </w:r>
      <w:r w:rsidR="00306CB0" w:rsidRPr="004F6D58">
        <w:rPr>
          <w:rFonts w:cs="Arial"/>
        </w:rPr>
        <w:t xml:space="preserve"> всех</w:t>
      </w:r>
      <w:r w:rsidR="00CE6925" w:rsidRPr="004F6D58">
        <w:rPr>
          <w:rFonts w:cs="Arial"/>
        </w:rPr>
        <w:t xml:space="preserve"> мероприятиях, </w:t>
      </w:r>
      <w:r w:rsidR="00306CB0" w:rsidRPr="004F6D58">
        <w:rPr>
          <w:rFonts w:cs="Arial"/>
        </w:rPr>
        <w:t xml:space="preserve">в которых учащийся числится как участник, </w:t>
      </w:r>
      <w:r w:rsidR="00CE6925" w:rsidRPr="004F6D58">
        <w:rPr>
          <w:rFonts w:cs="Arial"/>
        </w:rPr>
        <w:t xml:space="preserve">с указанием </w:t>
      </w:r>
      <w:r w:rsidR="008145FB" w:rsidRPr="004F6D58">
        <w:rPr>
          <w:rFonts w:cs="Arial"/>
        </w:rPr>
        <w:t>следующей информации:</w:t>
      </w:r>
    </w:p>
    <w:p w14:paraId="02BF897C" w14:textId="77777777" w:rsidR="008145FB" w:rsidRPr="004F6D58" w:rsidRDefault="008145FB" w:rsidP="008145FB">
      <w:pPr>
        <w:pStyle w:val="phlistitemized1"/>
      </w:pPr>
      <w:r w:rsidRPr="004F6D58">
        <w:t>«Дата»</w:t>
      </w:r>
      <w:r w:rsidR="00333117" w:rsidRPr="004F6D58">
        <w:t xml:space="preserve"> – </w:t>
      </w:r>
      <w:r w:rsidRPr="004F6D58">
        <w:t xml:space="preserve">указывается </w:t>
      </w:r>
      <w:r w:rsidR="00CE6925" w:rsidRPr="004F6D58">
        <w:t>дат</w:t>
      </w:r>
      <w:r w:rsidRPr="004F6D58">
        <w:t>а</w:t>
      </w:r>
      <w:r w:rsidR="00CE6925" w:rsidRPr="004F6D58">
        <w:t xml:space="preserve"> начала </w:t>
      </w:r>
      <w:r w:rsidR="00572E99" w:rsidRPr="004F6D58">
        <w:t>и д</w:t>
      </w:r>
      <w:r w:rsidRPr="004F6D58">
        <w:t>а</w:t>
      </w:r>
      <w:r w:rsidR="00572E99" w:rsidRPr="004F6D58">
        <w:t>т</w:t>
      </w:r>
      <w:r w:rsidRPr="004F6D58">
        <w:t>а</w:t>
      </w:r>
      <w:r w:rsidR="00572E99" w:rsidRPr="004F6D58">
        <w:t xml:space="preserve"> окончания </w:t>
      </w:r>
      <w:r w:rsidR="00CE6925" w:rsidRPr="004F6D58">
        <w:t>мероприятия</w:t>
      </w:r>
      <w:r w:rsidR="00572E99" w:rsidRPr="004F6D58">
        <w:t xml:space="preserve"> и соответствующих им дн</w:t>
      </w:r>
      <w:r w:rsidRPr="004F6D58">
        <w:t xml:space="preserve">и </w:t>
      </w:r>
      <w:r w:rsidR="00572E99" w:rsidRPr="004F6D58">
        <w:t>недели</w:t>
      </w:r>
      <w:r w:rsidRPr="004F6D58">
        <w:t>;</w:t>
      </w:r>
    </w:p>
    <w:p w14:paraId="090A09DB" w14:textId="77777777" w:rsidR="008145FB" w:rsidRPr="004F6D58" w:rsidRDefault="008145FB" w:rsidP="008145FB">
      <w:pPr>
        <w:pStyle w:val="phlistitemized1"/>
      </w:pPr>
      <w:r w:rsidRPr="004F6D58">
        <w:t>«Мероприятие»</w:t>
      </w:r>
      <w:r w:rsidR="00333117" w:rsidRPr="004F6D58">
        <w:t xml:space="preserve"> – </w:t>
      </w:r>
      <w:r w:rsidRPr="004F6D58">
        <w:t xml:space="preserve">указывается </w:t>
      </w:r>
      <w:r w:rsidR="00CE6925" w:rsidRPr="004F6D58">
        <w:t>названия мероприятия</w:t>
      </w:r>
      <w:r w:rsidR="003D45B2" w:rsidRPr="004F6D58">
        <w:t>;</w:t>
      </w:r>
    </w:p>
    <w:p w14:paraId="6128C5B0" w14:textId="77777777" w:rsidR="00306CB0" w:rsidRPr="004F6D58" w:rsidRDefault="008145FB" w:rsidP="008145FB">
      <w:pPr>
        <w:pStyle w:val="phlistitemized1"/>
      </w:pPr>
      <w:r w:rsidRPr="004F6D58">
        <w:t>«Место проведения»</w:t>
      </w:r>
      <w:r w:rsidR="00333117" w:rsidRPr="004F6D58">
        <w:t xml:space="preserve"> – </w:t>
      </w:r>
      <w:r w:rsidRPr="004F6D58">
        <w:t>указывается</w:t>
      </w:r>
      <w:r w:rsidR="00306CB0" w:rsidRPr="004F6D58">
        <w:t xml:space="preserve"> место проведения</w:t>
      </w:r>
      <w:r w:rsidRPr="004F6D58">
        <w:t xml:space="preserve"> мероприятия</w:t>
      </w:r>
      <w:r w:rsidR="00572E99" w:rsidRPr="004F6D58">
        <w:t>.</w:t>
      </w:r>
    </w:p>
    <w:p w14:paraId="7434EB6F" w14:textId="518541CC" w:rsidR="00306CB0" w:rsidRPr="004F6D58" w:rsidRDefault="00DF6D61" w:rsidP="00306CB0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03A1278" wp14:editId="19D03C6B">
            <wp:extent cx="5648325" cy="263459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264" cy="263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F191" w14:textId="3C107A69" w:rsidR="00CE6925" w:rsidRPr="004F6D58" w:rsidRDefault="0097123F" w:rsidP="00306CB0">
      <w:pPr>
        <w:pStyle w:val="phfiguretitle"/>
      </w:pPr>
      <w:bookmarkStart w:id="51" w:name="_Ref451855466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17</w:t>
      </w:r>
      <w:r w:rsidR="007365D0">
        <w:rPr>
          <w:noProof/>
        </w:rPr>
        <w:fldChar w:fldCharType="end"/>
      </w:r>
      <w:bookmarkEnd w:id="51"/>
      <w:r w:rsidR="00306CB0" w:rsidRPr="004F6D58">
        <w:t xml:space="preserve"> – </w:t>
      </w:r>
      <w:r w:rsidR="00E72C2B" w:rsidRPr="004F6D58">
        <w:t>Раздел</w:t>
      </w:r>
      <w:r w:rsidR="00306CB0" w:rsidRPr="004F6D58">
        <w:t xml:space="preserve"> «Мероприятия»</w:t>
      </w:r>
    </w:p>
    <w:p w14:paraId="7C982568" w14:textId="0C52991C" w:rsidR="008145FB" w:rsidRPr="004F6D58" w:rsidRDefault="00306CB0" w:rsidP="00306CB0">
      <w:pPr>
        <w:pStyle w:val="phnormal"/>
        <w:rPr>
          <w:rFonts w:cs="Arial"/>
        </w:rPr>
      </w:pPr>
      <w:r w:rsidRPr="004F6D58">
        <w:rPr>
          <w:rFonts w:cs="Arial"/>
        </w:rPr>
        <w:t>Чтобы п</w:t>
      </w:r>
      <w:r w:rsidR="002E135A" w:rsidRPr="004F6D58">
        <w:rPr>
          <w:rFonts w:cs="Arial"/>
        </w:rPr>
        <w:t>р</w:t>
      </w:r>
      <w:r w:rsidRPr="004F6D58">
        <w:rPr>
          <w:rFonts w:cs="Arial"/>
        </w:rPr>
        <w:t xml:space="preserve">осмотреть более подробную информацию о мероприятии, нажмите кнопку </w:t>
      </w:r>
      <w:r w:rsidR="00883EDB" w:rsidRPr="004F6D58">
        <w:rPr>
          <w:rFonts w:cs="Arial"/>
          <w:noProof/>
        </w:rPr>
        <w:drawing>
          <wp:inline distT="0" distB="0" distL="0" distR="0" wp14:anchorId="373D4998" wp14:editId="453D12F3">
            <wp:extent cx="307340" cy="259080"/>
            <wp:effectExtent l="0" t="0" r="0" b="7620"/>
            <wp:docPr id="2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58">
        <w:rPr>
          <w:rFonts w:cs="Arial"/>
        </w:rPr>
        <w:t xml:space="preserve"> в строке мероприятия. Откроется </w:t>
      </w:r>
      <w:r w:rsidR="00C61AA4" w:rsidRPr="004F6D58">
        <w:rPr>
          <w:rFonts w:cs="Arial"/>
        </w:rPr>
        <w:t>о</w:t>
      </w:r>
      <w:r w:rsidR="003D45B2" w:rsidRPr="004F6D58">
        <w:rPr>
          <w:rFonts w:cs="Arial"/>
        </w:rPr>
        <w:t>кно информации о мероприятии</w:t>
      </w:r>
      <w:r w:rsidR="002D7595" w:rsidRPr="004F6D58">
        <w:rPr>
          <w:rFonts w:cs="Arial"/>
        </w:rPr>
        <w:t xml:space="preserve"> </w:t>
      </w:r>
      <w:r w:rsidRPr="004F6D58">
        <w:rPr>
          <w:rFonts w:cs="Arial"/>
        </w:rPr>
        <w:t>(</w:t>
      </w:r>
      <w:r w:rsidR="0097123F" w:rsidRPr="004F6D58">
        <w:rPr>
          <w:rFonts w:cs="Arial"/>
        </w:rPr>
        <w:fldChar w:fldCharType="begin"/>
      </w:r>
      <w:r w:rsidR="0097123F" w:rsidRPr="004F6D58">
        <w:rPr>
          <w:rFonts w:cs="Arial"/>
        </w:rPr>
        <w:instrText xml:space="preserve"> REF _Ref451855578 \h </w:instrText>
      </w:r>
      <w:r w:rsidR="004F6D58">
        <w:rPr>
          <w:rFonts w:cs="Arial"/>
        </w:rPr>
        <w:instrText xml:space="preserve"> \* MERGEFORMAT </w:instrText>
      </w:r>
      <w:r w:rsidR="0097123F" w:rsidRPr="004F6D58">
        <w:rPr>
          <w:rFonts w:cs="Arial"/>
        </w:rPr>
      </w:r>
      <w:r w:rsidR="0097123F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18</w:t>
      </w:r>
      <w:r w:rsidR="0097123F" w:rsidRPr="004F6D58">
        <w:rPr>
          <w:rFonts w:cs="Arial"/>
        </w:rPr>
        <w:fldChar w:fldCharType="end"/>
      </w:r>
      <w:r w:rsidRPr="004F6D58">
        <w:rPr>
          <w:rFonts w:cs="Arial"/>
        </w:rPr>
        <w:t>)</w:t>
      </w:r>
      <w:r w:rsidR="008145FB" w:rsidRPr="004F6D58">
        <w:rPr>
          <w:rFonts w:cs="Arial"/>
        </w:rPr>
        <w:t>.</w:t>
      </w:r>
    </w:p>
    <w:p w14:paraId="73E00FE6" w14:textId="77777777" w:rsidR="00306CB0" w:rsidRPr="004F6D58" w:rsidRDefault="00883EDB" w:rsidP="00306CB0">
      <w:pPr>
        <w:pStyle w:val="phfigure"/>
        <w:rPr>
          <w:rFonts w:cs="Arial"/>
        </w:rPr>
      </w:pPr>
      <w:r w:rsidRPr="004F6D58">
        <w:rPr>
          <w:rFonts w:cs="Arial"/>
          <w:noProof/>
        </w:rPr>
        <w:lastRenderedPageBreak/>
        <w:drawing>
          <wp:inline distT="0" distB="0" distL="0" distR="0" wp14:anchorId="530CE019" wp14:editId="2FFE0789">
            <wp:extent cx="3521075" cy="2490470"/>
            <wp:effectExtent l="0" t="0" r="3175" b="5080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D3FA" w14:textId="418BDEAD" w:rsidR="004B591A" w:rsidRPr="004F6D58" w:rsidRDefault="0097123F" w:rsidP="00306CB0">
      <w:pPr>
        <w:pStyle w:val="phfiguretitle"/>
      </w:pPr>
      <w:bookmarkStart w:id="52" w:name="_Ref451855578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18</w:t>
      </w:r>
      <w:r w:rsidR="007365D0">
        <w:rPr>
          <w:noProof/>
        </w:rPr>
        <w:fldChar w:fldCharType="end"/>
      </w:r>
      <w:bookmarkEnd w:id="52"/>
      <w:r w:rsidR="00306CB0" w:rsidRPr="004F6D58">
        <w:t xml:space="preserve"> – </w:t>
      </w:r>
      <w:r w:rsidR="008145FB" w:rsidRPr="004F6D58">
        <w:t xml:space="preserve">Окно информации </w:t>
      </w:r>
      <w:r w:rsidR="00C61AA4" w:rsidRPr="004F6D58">
        <w:t>о мероприятии</w:t>
      </w:r>
    </w:p>
    <w:p w14:paraId="1AA70D8A" w14:textId="77777777" w:rsidR="008145FB" w:rsidRPr="004F6D58" w:rsidRDefault="008145FB" w:rsidP="008145FB">
      <w:pPr>
        <w:pStyle w:val="phnormal"/>
        <w:rPr>
          <w:rFonts w:cs="Arial"/>
        </w:rPr>
      </w:pPr>
      <w:r w:rsidRPr="004F6D58">
        <w:rPr>
          <w:rFonts w:cs="Arial"/>
        </w:rPr>
        <w:t>Данное окно кроме осн</w:t>
      </w:r>
      <w:r w:rsidR="00810A2E" w:rsidRPr="004F6D58">
        <w:rPr>
          <w:rFonts w:cs="Arial"/>
        </w:rPr>
        <w:t>овной информации таблицы раздела</w:t>
      </w:r>
      <w:r w:rsidRPr="004F6D58">
        <w:rPr>
          <w:rFonts w:cs="Arial"/>
        </w:rPr>
        <w:t xml:space="preserve"> содержит следующую дополнительную информацию: вид и уровень мероприятия, участники, члены жюри и организаторы мероприятия.</w:t>
      </w:r>
    </w:p>
    <w:p w14:paraId="15BF3A62" w14:textId="77777777" w:rsidR="002E135A" w:rsidRPr="004F6D58" w:rsidRDefault="002E135A" w:rsidP="008145FB">
      <w:pPr>
        <w:pStyle w:val="phnormal"/>
        <w:rPr>
          <w:rFonts w:cs="Arial"/>
        </w:rPr>
      </w:pPr>
      <w:r w:rsidRPr="004F6D58">
        <w:rPr>
          <w:rFonts w:cs="Arial"/>
        </w:rPr>
        <w:t xml:space="preserve">Чтобы закрыть карточку мероприятия, нажмите на кнопку </w:t>
      </w:r>
      <w:r w:rsidR="00883EDB" w:rsidRPr="004F6D58">
        <w:rPr>
          <w:rFonts w:cs="Arial"/>
          <w:noProof/>
        </w:rPr>
        <w:drawing>
          <wp:inline distT="0" distB="0" distL="0" distR="0" wp14:anchorId="3F73CE30" wp14:editId="58B9E2D9">
            <wp:extent cx="245745" cy="245745"/>
            <wp:effectExtent l="0" t="0" r="1905" b="1905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58">
        <w:rPr>
          <w:rFonts w:cs="Arial"/>
        </w:rPr>
        <w:t xml:space="preserve"> в правом верхнем углу этой карточки.</w:t>
      </w:r>
    </w:p>
    <w:p w14:paraId="642F6D82" w14:textId="77777777" w:rsidR="005E4748" w:rsidRPr="004F6D58" w:rsidRDefault="005758AD" w:rsidP="001A1819">
      <w:pPr>
        <w:pStyle w:val="11"/>
        <w:rPr>
          <w:rFonts w:cs="Arial"/>
        </w:rPr>
      </w:pPr>
      <w:bookmarkStart w:id="53" w:name="_Toc451875797"/>
      <w:bookmarkStart w:id="54" w:name="_Ref483474057"/>
      <w:bookmarkStart w:id="55" w:name="_Ref17882259"/>
      <w:bookmarkStart w:id="56" w:name="_Toc18657468"/>
      <w:bookmarkStart w:id="57" w:name="_Toc58591272"/>
      <w:r w:rsidRPr="004F6D58">
        <w:rPr>
          <w:rFonts w:cs="Arial"/>
        </w:rPr>
        <w:lastRenderedPageBreak/>
        <w:t>Расписание</w:t>
      </w:r>
      <w:bookmarkEnd w:id="53"/>
      <w:bookmarkEnd w:id="54"/>
      <w:bookmarkEnd w:id="55"/>
      <w:bookmarkEnd w:id="56"/>
      <w:bookmarkEnd w:id="57"/>
    </w:p>
    <w:p w14:paraId="0A88FF01" w14:textId="12F42929" w:rsidR="001B096E" w:rsidRPr="004F6D58" w:rsidRDefault="00E72C2B" w:rsidP="004277D2">
      <w:pPr>
        <w:pStyle w:val="phnormal"/>
        <w:rPr>
          <w:rFonts w:cs="Arial"/>
        </w:rPr>
      </w:pPr>
      <w:r w:rsidRPr="004F6D58">
        <w:rPr>
          <w:rFonts w:cs="Arial"/>
        </w:rPr>
        <w:t>В разделе</w:t>
      </w:r>
      <w:r w:rsidR="00A94F73" w:rsidRPr="004F6D58">
        <w:rPr>
          <w:rFonts w:cs="Arial"/>
        </w:rPr>
        <w:t xml:space="preserve"> «Расписание»</w:t>
      </w:r>
      <w:r w:rsidR="00C8458D" w:rsidRPr="004F6D58">
        <w:rPr>
          <w:rFonts w:cs="Arial"/>
        </w:rPr>
        <w:t xml:space="preserve"> (</w:t>
      </w:r>
      <w:r w:rsidR="00C05A4C" w:rsidRPr="004F6D58">
        <w:rPr>
          <w:rFonts w:cs="Arial"/>
        </w:rPr>
        <w:fldChar w:fldCharType="begin"/>
      </w:r>
      <w:r w:rsidR="00C05A4C" w:rsidRPr="004F6D58">
        <w:rPr>
          <w:rFonts w:cs="Arial"/>
        </w:rPr>
        <w:instrText xml:space="preserve"> REF _Ref448944315 \h </w:instrText>
      </w:r>
      <w:r w:rsidR="004F6D58">
        <w:rPr>
          <w:rFonts w:cs="Arial"/>
        </w:rPr>
        <w:instrText xml:space="preserve"> \* MERGEFORMAT </w:instrText>
      </w:r>
      <w:r w:rsidR="00C05A4C" w:rsidRPr="004F6D58">
        <w:rPr>
          <w:rFonts w:cs="Arial"/>
        </w:rPr>
      </w:r>
      <w:r w:rsidR="00C05A4C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19</w:t>
      </w:r>
      <w:r w:rsidR="00C05A4C" w:rsidRPr="004F6D58">
        <w:rPr>
          <w:rFonts w:cs="Arial"/>
        </w:rPr>
        <w:fldChar w:fldCharType="end"/>
      </w:r>
      <w:r w:rsidR="00C8458D" w:rsidRPr="004F6D58">
        <w:rPr>
          <w:rFonts w:cs="Arial"/>
        </w:rPr>
        <w:t>)</w:t>
      </w:r>
      <w:r w:rsidR="00A94F73" w:rsidRPr="004F6D58">
        <w:rPr>
          <w:rFonts w:cs="Arial"/>
        </w:rPr>
        <w:t xml:space="preserve"> </w:t>
      </w:r>
      <w:r w:rsidR="004507AC" w:rsidRPr="004F6D58">
        <w:rPr>
          <w:rFonts w:cs="Arial"/>
        </w:rPr>
        <w:t>реализована</w:t>
      </w:r>
      <w:r w:rsidR="00A94F73" w:rsidRPr="004F6D58">
        <w:rPr>
          <w:rFonts w:cs="Arial"/>
        </w:rPr>
        <w:t xml:space="preserve"> возможность просмотра расписания </w:t>
      </w:r>
      <w:r w:rsidR="00A33FB1" w:rsidRPr="004F6D58">
        <w:rPr>
          <w:rFonts w:cs="Arial"/>
        </w:rPr>
        <w:t>н</w:t>
      </w:r>
      <w:r w:rsidR="00A94F73" w:rsidRPr="004F6D58">
        <w:rPr>
          <w:rFonts w:cs="Arial"/>
        </w:rPr>
        <w:t>а неделю и на месяц.</w:t>
      </w:r>
    </w:p>
    <w:p w14:paraId="44AB769F" w14:textId="6DE9DF25" w:rsidR="004507AC" w:rsidRPr="004F6D58" w:rsidRDefault="000966BF" w:rsidP="004507AC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0226FB3" wp14:editId="096DD625">
            <wp:extent cx="5848350" cy="2742793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217" cy="27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8084" w14:textId="773C1FD8" w:rsidR="004507AC" w:rsidRPr="004F6D58" w:rsidRDefault="0097123F" w:rsidP="004507AC">
      <w:pPr>
        <w:pStyle w:val="phfiguretitle"/>
      </w:pPr>
      <w:bookmarkStart w:id="58" w:name="_Ref448944315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19</w:t>
      </w:r>
      <w:r w:rsidR="007365D0">
        <w:rPr>
          <w:noProof/>
        </w:rPr>
        <w:fldChar w:fldCharType="end"/>
      </w:r>
      <w:bookmarkEnd w:id="58"/>
      <w:r w:rsidR="00333117" w:rsidRPr="004F6D58">
        <w:t xml:space="preserve"> – </w:t>
      </w:r>
      <w:r w:rsidR="004507AC" w:rsidRPr="004F6D58">
        <w:t>Окно расписания</w:t>
      </w:r>
    </w:p>
    <w:p w14:paraId="7238F7C1" w14:textId="77777777" w:rsidR="001B096E" w:rsidRPr="004F6D58" w:rsidRDefault="001B096E" w:rsidP="004277D2">
      <w:pPr>
        <w:pStyle w:val="phnormal"/>
        <w:rPr>
          <w:rFonts w:cs="Arial"/>
        </w:rPr>
      </w:pPr>
      <w:r w:rsidRPr="004F6D58">
        <w:rPr>
          <w:rFonts w:cs="Arial"/>
        </w:rPr>
        <w:t xml:space="preserve">По умолчанию при выборе </w:t>
      </w:r>
      <w:r w:rsidR="00E72C2B" w:rsidRPr="004F6D58">
        <w:rPr>
          <w:rFonts w:cs="Arial"/>
        </w:rPr>
        <w:t>раздела</w:t>
      </w:r>
      <w:r w:rsidRPr="004F6D58">
        <w:rPr>
          <w:rFonts w:cs="Arial"/>
        </w:rPr>
        <w:t xml:space="preserve"> «Расписание» открывается расписание уроков на неделю, на которую выпадает текущая дата.</w:t>
      </w:r>
    </w:p>
    <w:p w14:paraId="0E85A2F9" w14:textId="59BE2905" w:rsidR="00C8458D" w:rsidRPr="004F6D58" w:rsidRDefault="00C8458D" w:rsidP="00C8458D">
      <w:pPr>
        <w:pStyle w:val="phnormal"/>
        <w:rPr>
          <w:rFonts w:cs="Arial"/>
        </w:rPr>
      </w:pPr>
      <w:r w:rsidRPr="004F6D58">
        <w:rPr>
          <w:rFonts w:cs="Arial"/>
        </w:rPr>
        <w:t xml:space="preserve">Для выбора даты, на которую нужно сформировать расписание, нажмите кнопку </w:t>
      </w:r>
      <w:r w:rsidR="00883EDB" w:rsidRPr="004F6D58">
        <w:rPr>
          <w:rFonts w:cs="Arial"/>
          <w:noProof/>
        </w:rPr>
        <w:drawing>
          <wp:inline distT="0" distB="0" distL="0" distR="0" wp14:anchorId="1095AE66" wp14:editId="59503527">
            <wp:extent cx="389255" cy="334645"/>
            <wp:effectExtent l="0" t="0" r="0" b="8255"/>
            <wp:docPr id="2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58">
        <w:rPr>
          <w:rFonts w:cs="Arial"/>
        </w:rPr>
        <w:t>. Откроется окно календаря (</w:t>
      </w:r>
      <w:r w:rsidR="009F4232" w:rsidRPr="004F6D58">
        <w:rPr>
          <w:rFonts w:cs="Arial"/>
        </w:rPr>
        <w:fldChar w:fldCharType="begin"/>
      </w:r>
      <w:r w:rsidR="009F4232" w:rsidRPr="004F6D58">
        <w:rPr>
          <w:rFonts w:cs="Arial"/>
        </w:rPr>
        <w:instrText xml:space="preserve"> REF _Ref451845362 \h </w:instrText>
      </w:r>
      <w:r w:rsidR="004F6D58">
        <w:rPr>
          <w:rFonts w:cs="Arial"/>
        </w:rPr>
        <w:instrText xml:space="preserve"> \* MERGEFORMAT </w:instrText>
      </w:r>
      <w:r w:rsidR="009F4232" w:rsidRPr="004F6D58">
        <w:rPr>
          <w:rFonts w:cs="Arial"/>
        </w:rPr>
      </w:r>
      <w:r w:rsidR="009F4232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20</w:t>
      </w:r>
      <w:r w:rsidR="009F4232" w:rsidRPr="004F6D58">
        <w:rPr>
          <w:rFonts w:cs="Arial"/>
        </w:rPr>
        <w:fldChar w:fldCharType="end"/>
      </w:r>
      <w:r w:rsidRPr="004F6D58">
        <w:rPr>
          <w:rFonts w:cs="Arial"/>
        </w:rPr>
        <w:t>).</w:t>
      </w:r>
    </w:p>
    <w:p w14:paraId="37C9F337" w14:textId="77777777" w:rsidR="00C8458D" w:rsidRPr="004F6D58" w:rsidRDefault="00883EDB" w:rsidP="00C8458D">
      <w:pPr>
        <w:pStyle w:val="phfigure"/>
        <w:rPr>
          <w:rFonts w:cs="Arial"/>
        </w:rPr>
      </w:pPr>
      <w:r w:rsidRPr="004F6D58">
        <w:rPr>
          <w:rFonts w:cs="Arial"/>
          <w:noProof/>
        </w:rPr>
        <w:lastRenderedPageBreak/>
        <w:drawing>
          <wp:inline distT="0" distB="0" distL="0" distR="0" wp14:anchorId="7513F88C" wp14:editId="1A331BD5">
            <wp:extent cx="3732530" cy="3036570"/>
            <wp:effectExtent l="0" t="0" r="1270" b="0"/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46C4" w14:textId="66375B00" w:rsidR="00C8458D" w:rsidRPr="004F6D58" w:rsidRDefault="0097123F" w:rsidP="00C8458D">
      <w:pPr>
        <w:pStyle w:val="phfiguretitle"/>
      </w:pPr>
      <w:bookmarkStart w:id="59" w:name="_Ref451845362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20</w:t>
      </w:r>
      <w:r w:rsidR="007365D0">
        <w:rPr>
          <w:noProof/>
        </w:rPr>
        <w:fldChar w:fldCharType="end"/>
      </w:r>
      <w:bookmarkEnd w:id="59"/>
      <w:r w:rsidR="00C8458D" w:rsidRPr="004F6D58">
        <w:t xml:space="preserve"> – Окно календаря</w:t>
      </w:r>
    </w:p>
    <w:p w14:paraId="429BB97A" w14:textId="77777777" w:rsidR="00C8458D" w:rsidRPr="004F6D58" w:rsidRDefault="00C8458D" w:rsidP="00C8458D">
      <w:pPr>
        <w:pStyle w:val="phnormal"/>
        <w:rPr>
          <w:rFonts w:cs="Arial"/>
        </w:rPr>
      </w:pPr>
      <w:r w:rsidRPr="004F6D58">
        <w:rPr>
          <w:rFonts w:cs="Arial"/>
        </w:rPr>
        <w:t>В таблице «с» выберите месяц и число, с котор</w:t>
      </w:r>
      <w:r w:rsidR="004507AC" w:rsidRPr="004F6D58">
        <w:rPr>
          <w:rFonts w:cs="Arial"/>
        </w:rPr>
        <w:t>ых</w:t>
      </w:r>
      <w:r w:rsidRPr="004F6D58">
        <w:rPr>
          <w:rFonts w:cs="Arial"/>
        </w:rPr>
        <w:t xml:space="preserve"> необходимо сформировать расписание, в таблице «по»</w:t>
      </w:r>
      <w:r w:rsidR="00333117" w:rsidRPr="004F6D58">
        <w:rPr>
          <w:rFonts w:cs="Arial"/>
        </w:rPr>
        <w:t xml:space="preserve"> – </w:t>
      </w:r>
      <w:r w:rsidRPr="004F6D58">
        <w:rPr>
          <w:rFonts w:cs="Arial"/>
        </w:rPr>
        <w:t>месяц и число, по котор</w:t>
      </w:r>
      <w:r w:rsidR="004507AC" w:rsidRPr="004F6D58">
        <w:rPr>
          <w:rFonts w:cs="Arial"/>
        </w:rPr>
        <w:t>ые</w:t>
      </w:r>
      <w:r w:rsidRPr="004F6D58">
        <w:rPr>
          <w:rFonts w:cs="Arial"/>
        </w:rPr>
        <w:t xml:space="preserve"> необходимо сформировать расписание. При выборе значений в календаре на странице отобразится расписание на даты выбранного диапазона, в которые у учаще</w:t>
      </w:r>
      <w:r w:rsidR="00DB04FF" w:rsidRPr="004F6D58">
        <w:rPr>
          <w:rFonts w:cs="Arial"/>
        </w:rPr>
        <w:t>гося назначены занятия в какой-либо организации</w:t>
      </w:r>
      <w:r w:rsidRPr="004F6D58">
        <w:rPr>
          <w:rFonts w:cs="Arial"/>
        </w:rPr>
        <w:t xml:space="preserve"> и в какой-либо группе, которые посещает учащийся.</w:t>
      </w:r>
    </w:p>
    <w:p w14:paraId="6B2742DA" w14:textId="77777777" w:rsidR="004B591A" w:rsidRPr="004F6D58" w:rsidRDefault="004B591A" w:rsidP="00C8458D">
      <w:pPr>
        <w:pStyle w:val="phnormal"/>
        <w:rPr>
          <w:rFonts w:cs="Arial"/>
        </w:rPr>
      </w:pPr>
      <w:r w:rsidRPr="004F6D58">
        <w:rPr>
          <w:rFonts w:cs="Arial"/>
        </w:rPr>
        <w:t>При нажатии на кнопку «Сегодня» открывается расписание на текущую неделю.</w:t>
      </w:r>
    </w:p>
    <w:p w14:paraId="5C3C949D" w14:textId="611153F5" w:rsidR="00C8458D" w:rsidRPr="004F6D58" w:rsidRDefault="00510AD8" w:rsidP="004277D2">
      <w:pPr>
        <w:pStyle w:val="phnormal"/>
        <w:rPr>
          <w:rFonts w:cs="Arial"/>
        </w:rPr>
      </w:pPr>
      <w:r w:rsidRPr="004F6D58">
        <w:rPr>
          <w:rFonts w:cs="Arial"/>
        </w:rPr>
        <w:t xml:space="preserve">Информация в </w:t>
      </w:r>
      <w:r w:rsidR="00D52B7A" w:rsidRPr="004F6D58">
        <w:rPr>
          <w:rFonts w:cs="Arial"/>
        </w:rPr>
        <w:t>расписани</w:t>
      </w:r>
      <w:r w:rsidRPr="004F6D58">
        <w:rPr>
          <w:rFonts w:cs="Arial"/>
        </w:rPr>
        <w:t>и</w:t>
      </w:r>
      <w:r w:rsidR="00D52B7A" w:rsidRPr="004F6D58">
        <w:rPr>
          <w:rFonts w:cs="Arial"/>
        </w:rPr>
        <w:t xml:space="preserve"> </w:t>
      </w:r>
      <w:r w:rsidR="00522735" w:rsidRPr="004F6D58">
        <w:rPr>
          <w:rFonts w:cs="Arial"/>
        </w:rPr>
        <w:t>разбита на графы, которые разделяются по дням недели</w:t>
      </w:r>
      <w:r w:rsidR="00EB6298" w:rsidRPr="004F6D58">
        <w:rPr>
          <w:rFonts w:cs="Arial"/>
        </w:rPr>
        <w:t xml:space="preserve"> </w:t>
      </w:r>
      <w:r w:rsidR="00522735" w:rsidRPr="004F6D58">
        <w:rPr>
          <w:rFonts w:cs="Arial"/>
        </w:rPr>
        <w:t>(</w:t>
      </w:r>
      <w:r w:rsidR="00C12E4A" w:rsidRPr="004F6D58">
        <w:rPr>
          <w:rFonts w:cs="Arial"/>
        </w:rPr>
        <w:t xml:space="preserve">см. </w:t>
      </w:r>
      <w:r w:rsidR="004277D2" w:rsidRPr="004F6D58">
        <w:rPr>
          <w:rFonts w:cs="Arial"/>
        </w:rPr>
        <w:fldChar w:fldCharType="begin"/>
      </w:r>
      <w:r w:rsidR="004277D2" w:rsidRPr="004F6D58">
        <w:rPr>
          <w:rFonts w:cs="Arial"/>
        </w:rPr>
        <w:instrText xml:space="preserve"> REF _Ref448944315 \h </w:instrText>
      </w:r>
      <w:r w:rsidR="004F6D58">
        <w:rPr>
          <w:rFonts w:cs="Arial"/>
        </w:rPr>
        <w:instrText xml:space="preserve"> \* MERGEFORMAT </w:instrText>
      </w:r>
      <w:r w:rsidR="004277D2" w:rsidRPr="004F6D58">
        <w:rPr>
          <w:rFonts w:cs="Arial"/>
        </w:rPr>
      </w:r>
      <w:r w:rsidR="004277D2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19</w:t>
      </w:r>
      <w:r w:rsidR="004277D2" w:rsidRPr="004F6D58">
        <w:rPr>
          <w:rFonts w:cs="Arial"/>
        </w:rPr>
        <w:fldChar w:fldCharType="end"/>
      </w:r>
      <w:r w:rsidR="00C8458D" w:rsidRPr="004F6D58">
        <w:rPr>
          <w:rFonts w:cs="Arial"/>
        </w:rPr>
        <w:t>). Графа текущего дня выделена зеленым цветом.</w:t>
      </w:r>
    </w:p>
    <w:p w14:paraId="1B1E28C6" w14:textId="77777777" w:rsidR="00C8458D" w:rsidRPr="004F6D58" w:rsidRDefault="00C8458D" w:rsidP="00C8458D">
      <w:pPr>
        <w:pStyle w:val="phnormal"/>
        <w:rPr>
          <w:rFonts w:cs="Arial"/>
        </w:rPr>
      </w:pPr>
      <w:r w:rsidRPr="004F6D58">
        <w:rPr>
          <w:rFonts w:cs="Arial"/>
        </w:rPr>
        <w:t>Наименование каждой графы состоит из числа, месяца и названия дня недели. В каждой графе отображается информация обо всех группах</w:t>
      </w:r>
      <w:r w:rsidR="004B591A" w:rsidRPr="004F6D58">
        <w:rPr>
          <w:rFonts w:cs="Arial"/>
        </w:rPr>
        <w:t>, в которых есть занятие</w:t>
      </w:r>
      <w:r w:rsidRPr="004F6D58">
        <w:rPr>
          <w:rFonts w:cs="Arial"/>
        </w:rPr>
        <w:t xml:space="preserve"> за данный день.</w:t>
      </w:r>
    </w:p>
    <w:p w14:paraId="6F0EF052" w14:textId="77777777" w:rsidR="00BD1CDC" w:rsidRPr="004F6D58" w:rsidRDefault="00522735" w:rsidP="00180683">
      <w:pPr>
        <w:pStyle w:val="phnormal"/>
        <w:rPr>
          <w:rFonts w:cs="Arial"/>
        </w:rPr>
      </w:pPr>
      <w:r w:rsidRPr="004F6D58">
        <w:rPr>
          <w:rFonts w:cs="Arial"/>
        </w:rPr>
        <w:t>Графа</w:t>
      </w:r>
      <w:r w:rsidR="00D52B7A" w:rsidRPr="004F6D58">
        <w:rPr>
          <w:rFonts w:cs="Arial"/>
        </w:rPr>
        <w:t xml:space="preserve"> состоит из следующих </w:t>
      </w:r>
      <w:r w:rsidRPr="004F6D58">
        <w:rPr>
          <w:rFonts w:cs="Arial"/>
        </w:rPr>
        <w:t>строк</w:t>
      </w:r>
      <w:r w:rsidR="00D52B7A" w:rsidRPr="004F6D58">
        <w:rPr>
          <w:rFonts w:cs="Arial"/>
        </w:rPr>
        <w:t>:</w:t>
      </w:r>
    </w:p>
    <w:p w14:paraId="2B266311" w14:textId="77777777" w:rsidR="00E860D7" w:rsidRPr="004F6D58" w:rsidRDefault="00C8458D" w:rsidP="00180683">
      <w:pPr>
        <w:pStyle w:val="phlistitemized1"/>
      </w:pPr>
      <w:r w:rsidRPr="004F6D58">
        <w:t>«</w:t>
      </w:r>
      <w:r w:rsidR="00EB6298" w:rsidRPr="004F6D58">
        <w:t>Наименование группы</w:t>
      </w:r>
      <w:r w:rsidRPr="004F6D58">
        <w:t>»</w:t>
      </w:r>
      <w:r w:rsidR="00333117" w:rsidRPr="004F6D58">
        <w:t xml:space="preserve"> – </w:t>
      </w:r>
      <w:r w:rsidRPr="004F6D58">
        <w:t>у</w:t>
      </w:r>
      <w:r w:rsidR="00EB6298" w:rsidRPr="004F6D58">
        <w:t>казывается наименование группы, в которой у учащегося занятие</w:t>
      </w:r>
      <w:r w:rsidRPr="004F6D58">
        <w:t>;</w:t>
      </w:r>
    </w:p>
    <w:p w14:paraId="7AB33E97" w14:textId="77777777" w:rsidR="00E860D7" w:rsidRPr="004F6D58" w:rsidRDefault="00C8458D" w:rsidP="00180683">
      <w:pPr>
        <w:pStyle w:val="phlistitemized1"/>
      </w:pPr>
      <w:r w:rsidRPr="004F6D58">
        <w:t>«</w:t>
      </w:r>
      <w:r w:rsidR="00EB6298" w:rsidRPr="004F6D58">
        <w:t>Предмет</w:t>
      </w:r>
      <w:r w:rsidRPr="004F6D58">
        <w:t>»</w:t>
      </w:r>
      <w:r w:rsidR="00333117" w:rsidRPr="004F6D58">
        <w:t xml:space="preserve"> – </w:t>
      </w:r>
      <w:r w:rsidRPr="004F6D58">
        <w:t>у</w:t>
      </w:r>
      <w:r w:rsidR="00E860D7" w:rsidRPr="004F6D58">
        <w:t xml:space="preserve">казывается </w:t>
      </w:r>
      <w:r w:rsidR="00EB6298" w:rsidRPr="004F6D58">
        <w:t>наименование предмета</w:t>
      </w:r>
      <w:r w:rsidRPr="004F6D58">
        <w:t>;</w:t>
      </w:r>
    </w:p>
    <w:p w14:paraId="497528A2" w14:textId="77777777" w:rsidR="001D3801" w:rsidRPr="004F6D58" w:rsidRDefault="00C8458D" w:rsidP="00180683">
      <w:pPr>
        <w:pStyle w:val="phlistitemized1"/>
      </w:pPr>
      <w:r w:rsidRPr="004F6D58">
        <w:t>«</w:t>
      </w:r>
      <w:r w:rsidR="00EB6298" w:rsidRPr="004F6D58">
        <w:t>Время</w:t>
      </w:r>
      <w:r w:rsidRPr="004F6D58">
        <w:t>»</w:t>
      </w:r>
      <w:r w:rsidR="00333117" w:rsidRPr="004F6D58">
        <w:t xml:space="preserve"> – </w:t>
      </w:r>
      <w:r w:rsidRPr="004F6D58">
        <w:t>у</w:t>
      </w:r>
      <w:r w:rsidR="00EB6298" w:rsidRPr="004F6D58">
        <w:t>казывается время проведения занятия</w:t>
      </w:r>
      <w:r w:rsidRPr="004F6D58">
        <w:t>;</w:t>
      </w:r>
    </w:p>
    <w:p w14:paraId="2EA49968" w14:textId="77777777" w:rsidR="00EB6298" w:rsidRPr="004F6D58" w:rsidRDefault="00C8458D" w:rsidP="00180683">
      <w:pPr>
        <w:pStyle w:val="phlistitemized1"/>
      </w:pPr>
      <w:r w:rsidRPr="004F6D58">
        <w:t>«</w:t>
      </w:r>
      <w:r w:rsidR="00EB6298" w:rsidRPr="004F6D58">
        <w:t>Место проведения</w:t>
      </w:r>
      <w:r w:rsidRPr="004F6D58">
        <w:t>»</w:t>
      </w:r>
      <w:r w:rsidR="00333117" w:rsidRPr="004F6D58">
        <w:t xml:space="preserve"> – </w:t>
      </w:r>
      <w:r w:rsidRPr="004F6D58">
        <w:t>у</w:t>
      </w:r>
      <w:r w:rsidR="00EB6298" w:rsidRPr="004F6D58">
        <w:t>казывается место проведения занятия.</w:t>
      </w:r>
    </w:p>
    <w:p w14:paraId="7B9DFA5A" w14:textId="491E80B9" w:rsidR="00210267" w:rsidRPr="004F6D58" w:rsidRDefault="00210267" w:rsidP="00210267">
      <w:pPr>
        <w:pStyle w:val="phnormal"/>
        <w:rPr>
          <w:rFonts w:cs="Arial"/>
        </w:rPr>
      </w:pPr>
      <w:r w:rsidRPr="004F6D58">
        <w:rPr>
          <w:rFonts w:cs="Arial"/>
          <w:b/>
        </w:rPr>
        <w:t>Примечание</w:t>
      </w:r>
      <w:r w:rsidRPr="004F6D58">
        <w:rPr>
          <w:rFonts w:cs="Arial"/>
        </w:rPr>
        <w:t xml:space="preserve"> – При подключении </w:t>
      </w:r>
      <w:r w:rsidR="001455B1" w:rsidRPr="004F6D58">
        <w:rPr>
          <w:rFonts w:cs="Arial"/>
        </w:rPr>
        <w:t xml:space="preserve">модуля </w:t>
      </w:r>
      <w:r w:rsidRPr="004F6D58">
        <w:rPr>
          <w:rFonts w:cs="Arial"/>
        </w:rPr>
        <w:t xml:space="preserve">«Ведение индивидуальных занятий», на вкладке «Расписание» отображается ФИО руководителя вместо </w:t>
      </w:r>
      <w:r w:rsidR="0040789A" w:rsidRPr="004F6D58">
        <w:rPr>
          <w:rFonts w:cs="Arial"/>
        </w:rPr>
        <w:t>группы (</w:t>
      </w:r>
      <w:r w:rsidR="00FC225B" w:rsidRPr="004F6D58">
        <w:rPr>
          <w:rFonts w:cs="Arial"/>
        </w:rPr>
        <w:fldChar w:fldCharType="begin"/>
      </w:r>
      <w:r w:rsidR="00FC225B" w:rsidRPr="004F6D58">
        <w:rPr>
          <w:rFonts w:cs="Arial"/>
        </w:rPr>
        <w:instrText xml:space="preserve"> REF _Ref17882010 \h </w:instrText>
      </w:r>
      <w:r w:rsidR="004F6D58">
        <w:rPr>
          <w:rFonts w:cs="Arial"/>
        </w:rPr>
        <w:instrText xml:space="preserve"> \* MERGEFORMAT </w:instrText>
      </w:r>
      <w:r w:rsidR="00FC225B" w:rsidRPr="004F6D58">
        <w:rPr>
          <w:rFonts w:cs="Arial"/>
        </w:rPr>
      </w:r>
      <w:r w:rsidR="00FC225B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21</w:t>
      </w:r>
      <w:r w:rsidR="00FC225B" w:rsidRPr="004F6D58">
        <w:rPr>
          <w:rFonts w:cs="Arial"/>
        </w:rPr>
        <w:fldChar w:fldCharType="end"/>
      </w:r>
      <w:r w:rsidRPr="004F6D58">
        <w:rPr>
          <w:rFonts w:cs="Arial"/>
        </w:rPr>
        <w:t>).</w:t>
      </w:r>
    </w:p>
    <w:p w14:paraId="769A4B26" w14:textId="2B2A983C" w:rsidR="00210267" w:rsidRPr="004F6D58" w:rsidRDefault="00C062CB" w:rsidP="00210267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C1EF869" wp14:editId="40C0CFB8">
            <wp:extent cx="2743200" cy="1337682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2710"/>
                    <a:stretch/>
                  </pic:blipFill>
                  <pic:spPr bwMode="auto">
                    <a:xfrm>
                      <a:off x="0" y="0"/>
                      <a:ext cx="2756243" cy="134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1E5C5" w14:textId="6AAC1511" w:rsidR="00210267" w:rsidRPr="004F6D58" w:rsidRDefault="0097123F" w:rsidP="0040789A">
      <w:pPr>
        <w:pStyle w:val="phfiguretitle"/>
      </w:pPr>
      <w:bookmarkStart w:id="60" w:name="_Ref17882010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21</w:t>
      </w:r>
      <w:r w:rsidR="007365D0">
        <w:rPr>
          <w:noProof/>
        </w:rPr>
        <w:fldChar w:fldCharType="end"/>
      </w:r>
      <w:bookmarkEnd w:id="60"/>
      <w:r w:rsidR="00210267" w:rsidRPr="004F6D58">
        <w:t xml:space="preserve"> – </w:t>
      </w:r>
      <w:r w:rsidR="0040789A" w:rsidRPr="004F6D58">
        <w:t>Окно расписания</w:t>
      </w:r>
    </w:p>
    <w:p w14:paraId="33187EE0" w14:textId="77777777" w:rsidR="004C76D2" w:rsidRPr="004F6D58" w:rsidRDefault="003418D2" w:rsidP="001A1819">
      <w:pPr>
        <w:pStyle w:val="11"/>
        <w:rPr>
          <w:rFonts w:cs="Arial"/>
        </w:rPr>
      </w:pPr>
      <w:bookmarkStart w:id="61" w:name="_Toc451875798"/>
      <w:bookmarkStart w:id="62" w:name="_Ref483474068"/>
      <w:bookmarkStart w:id="63" w:name="_Ref516241241"/>
      <w:bookmarkStart w:id="64" w:name="_Ref13824859"/>
      <w:bookmarkStart w:id="65" w:name="_Toc18657469"/>
      <w:bookmarkStart w:id="66" w:name="_Toc58591273"/>
      <w:r w:rsidRPr="004F6D58">
        <w:rPr>
          <w:rFonts w:cs="Arial"/>
        </w:rPr>
        <w:lastRenderedPageBreak/>
        <w:t>Обучение</w:t>
      </w:r>
      <w:bookmarkEnd w:id="61"/>
      <w:bookmarkEnd w:id="62"/>
      <w:bookmarkEnd w:id="63"/>
      <w:bookmarkEnd w:id="64"/>
      <w:bookmarkEnd w:id="65"/>
      <w:bookmarkEnd w:id="66"/>
    </w:p>
    <w:p w14:paraId="4DC815B7" w14:textId="322D21B1" w:rsidR="0038103F" w:rsidRPr="004F6D58" w:rsidRDefault="00E72C2B" w:rsidP="0038103F">
      <w:pPr>
        <w:pStyle w:val="phnormal"/>
        <w:rPr>
          <w:rFonts w:cs="Arial"/>
        </w:rPr>
      </w:pPr>
      <w:r w:rsidRPr="004F6D58">
        <w:rPr>
          <w:rFonts w:cs="Arial"/>
        </w:rPr>
        <w:t>В разделе</w:t>
      </w:r>
      <w:r w:rsidR="004C76D2" w:rsidRPr="004F6D58">
        <w:rPr>
          <w:rFonts w:cs="Arial"/>
        </w:rPr>
        <w:t xml:space="preserve"> «</w:t>
      </w:r>
      <w:r w:rsidR="008767B3" w:rsidRPr="004F6D58">
        <w:rPr>
          <w:rFonts w:cs="Arial"/>
        </w:rPr>
        <w:t>Обучение</w:t>
      </w:r>
      <w:r w:rsidR="004C76D2" w:rsidRPr="004F6D58">
        <w:rPr>
          <w:rFonts w:cs="Arial"/>
        </w:rPr>
        <w:t xml:space="preserve">» </w:t>
      </w:r>
      <w:r w:rsidR="0038103F" w:rsidRPr="004F6D58">
        <w:rPr>
          <w:rFonts w:cs="Arial"/>
        </w:rPr>
        <w:t>(</w:t>
      </w:r>
      <w:r w:rsidR="00EA3949" w:rsidRPr="004F6D58">
        <w:rPr>
          <w:rFonts w:cs="Arial"/>
        </w:rPr>
        <w:fldChar w:fldCharType="begin"/>
      </w:r>
      <w:r w:rsidR="00EA3949" w:rsidRPr="004F6D58">
        <w:rPr>
          <w:rFonts w:cs="Arial"/>
        </w:rPr>
        <w:instrText xml:space="preserve"> REF _Ref448944534 \h </w:instrText>
      </w:r>
      <w:r w:rsidR="004F6D58">
        <w:rPr>
          <w:rFonts w:cs="Arial"/>
        </w:rPr>
        <w:instrText xml:space="preserve"> \* MERGEFORMAT </w:instrText>
      </w:r>
      <w:r w:rsidR="00EA3949" w:rsidRPr="004F6D58">
        <w:rPr>
          <w:rFonts w:cs="Arial"/>
        </w:rPr>
      </w:r>
      <w:r w:rsidR="00EA3949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22</w:t>
      </w:r>
      <w:r w:rsidR="00EA3949" w:rsidRPr="004F6D58">
        <w:rPr>
          <w:rFonts w:cs="Arial"/>
        </w:rPr>
        <w:fldChar w:fldCharType="end"/>
      </w:r>
      <w:r w:rsidR="0038103F" w:rsidRPr="004F6D58">
        <w:rPr>
          <w:rFonts w:cs="Arial"/>
        </w:rPr>
        <w:t>) отображается</w:t>
      </w:r>
      <w:r w:rsidR="004C76D2" w:rsidRPr="004F6D58">
        <w:rPr>
          <w:rFonts w:cs="Arial"/>
        </w:rPr>
        <w:t xml:space="preserve"> </w:t>
      </w:r>
      <w:r w:rsidR="008767B3" w:rsidRPr="004F6D58">
        <w:rPr>
          <w:rFonts w:cs="Arial"/>
        </w:rPr>
        <w:t xml:space="preserve">информация об </w:t>
      </w:r>
      <w:r w:rsidR="0038103F" w:rsidRPr="004F6D58">
        <w:rPr>
          <w:rFonts w:cs="Arial"/>
        </w:rPr>
        <w:t>успеваемости и посещаемости учащегося,</w:t>
      </w:r>
      <w:r w:rsidR="00F509EF" w:rsidRPr="004F6D58">
        <w:rPr>
          <w:rFonts w:cs="Arial"/>
        </w:rPr>
        <w:t xml:space="preserve"> </w:t>
      </w:r>
      <w:r w:rsidR="0038103F" w:rsidRPr="004F6D58">
        <w:rPr>
          <w:rFonts w:cs="Arial"/>
        </w:rPr>
        <w:t xml:space="preserve">а также </w:t>
      </w:r>
      <w:r w:rsidR="00572E99" w:rsidRPr="004F6D58">
        <w:rPr>
          <w:rFonts w:cs="Arial"/>
        </w:rPr>
        <w:t xml:space="preserve">назначенные </w:t>
      </w:r>
      <w:r w:rsidR="008767B3" w:rsidRPr="004F6D58">
        <w:rPr>
          <w:rFonts w:cs="Arial"/>
        </w:rPr>
        <w:t>домашни</w:t>
      </w:r>
      <w:r w:rsidR="0038103F" w:rsidRPr="004F6D58">
        <w:rPr>
          <w:rFonts w:cs="Arial"/>
        </w:rPr>
        <w:t>е задания</w:t>
      </w:r>
      <w:r w:rsidR="00F509EF" w:rsidRPr="004F6D58">
        <w:rPr>
          <w:rFonts w:cs="Arial"/>
        </w:rPr>
        <w:t xml:space="preserve"> и результаты аттестации учащегося</w:t>
      </w:r>
      <w:r w:rsidR="0038103F" w:rsidRPr="004F6D58">
        <w:rPr>
          <w:rFonts w:cs="Arial"/>
        </w:rPr>
        <w:t>.</w:t>
      </w:r>
    </w:p>
    <w:p w14:paraId="0FF5EC1E" w14:textId="77777777" w:rsidR="00B930F5" w:rsidRPr="004F6D58" w:rsidRDefault="00B930F5" w:rsidP="00B930F5">
      <w:pPr>
        <w:pStyle w:val="phnormal"/>
        <w:rPr>
          <w:rFonts w:cs="Arial"/>
        </w:rPr>
      </w:pPr>
      <w:r w:rsidRPr="004F6D58">
        <w:rPr>
          <w:rFonts w:cs="Arial"/>
        </w:rPr>
        <w:t>Данный раздел содержит две вложенные вкладки: «Оценки и посещаемость» и «Аттестация».</w:t>
      </w:r>
    </w:p>
    <w:p w14:paraId="686FFE2F" w14:textId="77777777" w:rsidR="00B930F5" w:rsidRPr="004F6D58" w:rsidRDefault="00B930F5" w:rsidP="00B930F5">
      <w:pPr>
        <w:pStyle w:val="phnormal"/>
        <w:rPr>
          <w:rFonts w:cs="Arial"/>
        </w:rPr>
      </w:pPr>
      <w:r w:rsidRPr="004F6D58">
        <w:rPr>
          <w:rFonts w:cs="Arial"/>
        </w:rPr>
        <w:t>Информация на вложенной вкладке «Оценки и посещаемость» представлена в табличном виде и содержит следующие графы:</w:t>
      </w:r>
    </w:p>
    <w:p w14:paraId="2B772F43" w14:textId="77777777" w:rsidR="003459EC" w:rsidRPr="004F6D58" w:rsidRDefault="003459EC" w:rsidP="003459EC">
      <w:pPr>
        <w:pStyle w:val="phlistitemized1"/>
      </w:pPr>
      <w:r w:rsidRPr="004F6D58">
        <w:t>«Предмет»</w:t>
      </w:r>
      <w:r w:rsidR="00333117" w:rsidRPr="004F6D58">
        <w:t xml:space="preserve"> – </w:t>
      </w:r>
      <w:r w:rsidRPr="004F6D58">
        <w:t>указывается название предмета;</w:t>
      </w:r>
    </w:p>
    <w:p w14:paraId="165CDD2E" w14:textId="77777777" w:rsidR="003459EC" w:rsidRPr="004F6D58" w:rsidRDefault="003459EC" w:rsidP="003459EC">
      <w:pPr>
        <w:pStyle w:val="phlistitemized1"/>
      </w:pPr>
      <w:r w:rsidRPr="004F6D58">
        <w:t>«Отметка»</w:t>
      </w:r>
      <w:r w:rsidR="00333117" w:rsidRPr="004F6D58">
        <w:t xml:space="preserve"> – </w:t>
      </w:r>
      <w:r w:rsidRPr="004F6D58">
        <w:t>указывается отметка за занятие;</w:t>
      </w:r>
    </w:p>
    <w:p w14:paraId="039DFE43" w14:textId="77777777" w:rsidR="000D10A3" w:rsidRPr="004F6D58" w:rsidRDefault="000D10A3" w:rsidP="003459EC">
      <w:pPr>
        <w:pStyle w:val="phlistitemized1"/>
      </w:pPr>
      <w:r w:rsidRPr="004F6D58">
        <w:t>«Посещение» – указывается посещение занятия;</w:t>
      </w:r>
    </w:p>
    <w:p w14:paraId="5F300DEE" w14:textId="77777777" w:rsidR="003459EC" w:rsidRPr="004F6D58" w:rsidRDefault="003459EC" w:rsidP="003459EC">
      <w:pPr>
        <w:pStyle w:val="phlistitemized1"/>
      </w:pPr>
      <w:r w:rsidRPr="004F6D58">
        <w:t>«Домашнее задание»</w:t>
      </w:r>
      <w:r w:rsidR="00333117" w:rsidRPr="004F6D58">
        <w:t xml:space="preserve"> – </w:t>
      </w:r>
      <w:r w:rsidRPr="004F6D58">
        <w:t>указывается дома</w:t>
      </w:r>
      <w:r w:rsidR="00B45A7D" w:rsidRPr="004F6D58">
        <w:t>шнее задание по данному занятию;</w:t>
      </w:r>
    </w:p>
    <w:p w14:paraId="51934923" w14:textId="77777777" w:rsidR="000D10A3" w:rsidRPr="004F6D58" w:rsidRDefault="000D10A3" w:rsidP="003459EC">
      <w:pPr>
        <w:pStyle w:val="phlistitemized1"/>
      </w:pPr>
      <w:r w:rsidRPr="004F6D58">
        <w:t>«Индивидуальное занятие» – указывается индивидуальное задание по данному занятию;</w:t>
      </w:r>
    </w:p>
    <w:p w14:paraId="1A69B037" w14:textId="77777777" w:rsidR="00B45A7D" w:rsidRPr="004F6D58" w:rsidRDefault="00B45A7D" w:rsidP="003459EC">
      <w:pPr>
        <w:pStyle w:val="phlistitemized1"/>
      </w:pPr>
      <w:r w:rsidRPr="004F6D58">
        <w:t>«Замечание» – указывается замечание, полученное на предмете.</w:t>
      </w:r>
    </w:p>
    <w:p w14:paraId="6399E20E" w14:textId="0E1FF2F0" w:rsidR="0038103F" w:rsidRPr="004F6D58" w:rsidRDefault="001C3FF5" w:rsidP="00D1295A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AB7AB70" wp14:editId="72E95917">
            <wp:extent cx="5838825" cy="277093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273" cy="27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1625" w14:textId="2682FEB8" w:rsidR="0038103F" w:rsidRPr="004F6D58" w:rsidRDefault="0097123F" w:rsidP="0038103F">
      <w:pPr>
        <w:pStyle w:val="phfiguretitle"/>
      </w:pPr>
      <w:bookmarkStart w:id="67" w:name="_Ref448944534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22</w:t>
      </w:r>
      <w:r w:rsidR="007365D0">
        <w:rPr>
          <w:noProof/>
        </w:rPr>
        <w:fldChar w:fldCharType="end"/>
      </w:r>
      <w:bookmarkEnd w:id="67"/>
      <w:r w:rsidR="00333117" w:rsidRPr="004F6D58">
        <w:t xml:space="preserve"> – </w:t>
      </w:r>
      <w:r w:rsidR="00E72C2B" w:rsidRPr="004F6D58">
        <w:t>Раздел</w:t>
      </w:r>
      <w:r w:rsidR="0038103F" w:rsidRPr="004F6D58">
        <w:t xml:space="preserve"> «Обучение»</w:t>
      </w:r>
    </w:p>
    <w:p w14:paraId="169841DE" w14:textId="77777777" w:rsidR="003459EC" w:rsidRPr="004F6D58" w:rsidRDefault="00FA383B" w:rsidP="003459EC">
      <w:pPr>
        <w:pStyle w:val="phnormal"/>
        <w:rPr>
          <w:rFonts w:cs="Arial"/>
        </w:rPr>
      </w:pPr>
      <w:r w:rsidRPr="004F6D58">
        <w:rPr>
          <w:rFonts w:cs="Arial"/>
        </w:rPr>
        <w:t>В верхней части таблицы расположен</w:t>
      </w:r>
      <w:r w:rsidR="003459EC" w:rsidRPr="004F6D58">
        <w:rPr>
          <w:rFonts w:cs="Arial"/>
        </w:rPr>
        <w:t xml:space="preserve"> фильтр по </w:t>
      </w:r>
      <w:r w:rsidR="00DB04FF" w:rsidRPr="004F6D58">
        <w:rPr>
          <w:rFonts w:cs="Arial"/>
        </w:rPr>
        <w:t>организациям</w:t>
      </w:r>
      <w:r w:rsidR="003459EC" w:rsidRPr="004F6D58">
        <w:rPr>
          <w:rFonts w:cs="Arial"/>
        </w:rPr>
        <w:t xml:space="preserve"> и группам. Чтобы просмотреть инфо</w:t>
      </w:r>
      <w:r w:rsidR="00DB04FF" w:rsidRPr="004F6D58">
        <w:rPr>
          <w:rFonts w:cs="Arial"/>
        </w:rPr>
        <w:t>рмацию по конкретной организации</w:t>
      </w:r>
      <w:r w:rsidR="003459EC" w:rsidRPr="004F6D58">
        <w:rPr>
          <w:rFonts w:cs="Arial"/>
        </w:rPr>
        <w:t xml:space="preserve"> и групп</w:t>
      </w:r>
      <w:r w:rsidR="00DB04FF" w:rsidRPr="004F6D58">
        <w:rPr>
          <w:rFonts w:cs="Arial"/>
        </w:rPr>
        <w:t>е, в поле фильтрации «Организация</w:t>
      </w:r>
      <w:r w:rsidR="003459EC" w:rsidRPr="004F6D58">
        <w:rPr>
          <w:rFonts w:cs="Arial"/>
        </w:rPr>
        <w:t>» выберите необходимое значение из выпадающего списка. Выпадающ</w:t>
      </w:r>
      <w:r w:rsidR="00DB04FF" w:rsidRPr="004F6D58">
        <w:rPr>
          <w:rFonts w:cs="Arial"/>
        </w:rPr>
        <w:t>ий список содержит все организации</w:t>
      </w:r>
      <w:r w:rsidR="003459EC" w:rsidRPr="004F6D58">
        <w:rPr>
          <w:rFonts w:cs="Arial"/>
        </w:rPr>
        <w:t xml:space="preserve"> и групп</w:t>
      </w:r>
      <w:r w:rsidR="00DB04FF" w:rsidRPr="004F6D58">
        <w:rPr>
          <w:rFonts w:cs="Arial"/>
        </w:rPr>
        <w:t>ы</w:t>
      </w:r>
      <w:r w:rsidR="003459EC" w:rsidRPr="004F6D58">
        <w:rPr>
          <w:rFonts w:cs="Arial"/>
        </w:rPr>
        <w:t xml:space="preserve">, в которых занимается или занимался </w:t>
      </w:r>
      <w:r w:rsidR="003459EC" w:rsidRPr="004F6D58">
        <w:rPr>
          <w:rFonts w:cs="Arial"/>
        </w:rPr>
        <w:lastRenderedPageBreak/>
        <w:t>учащийся. Информация отображается за период текущей недели. Чтобы задать произвольный период, выберите в календаре период для отображения информации.</w:t>
      </w:r>
    </w:p>
    <w:p w14:paraId="6A238C81" w14:textId="77777777" w:rsidR="003459EC" w:rsidRPr="004F6D58" w:rsidRDefault="003459EC" w:rsidP="003459EC">
      <w:pPr>
        <w:pStyle w:val="phnormal"/>
        <w:rPr>
          <w:rFonts w:cs="Arial"/>
        </w:rPr>
      </w:pPr>
      <w:r w:rsidRPr="004F6D58">
        <w:rPr>
          <w:rFonts w:cs="Arial"/>
        </w:rPr>
        <w:t>По умолчанию раскрыт блок информации для текущей даты, при условии</w:t>
      </w:r>
      <w:r w:rsidR="00B709B8" w:rsidRPr="004F6D58">
        <w:rPr>
          <w:rFonts w:cs="Arial"/>
        </w:rPr>
        <w:t>,</w:t>
      </w:r>
      <w:r w:rsidRPr="004F6D58">
        <w:rPr>
          <w:rFonts w:cs="Arial"/>
        </w:rPr>
        <w:t xml:space="preserve"> что она входит в выбранный период. Если текущая дата не входит в выбранный период, то по умолчанию все блоки информации по датам за выбранный период скрыты.</w:t>
      </w:r>
    </w:p>
    <w:p w14:paraId="70D22D2B" w14:textId="77777777" w:rsidR="003459EC" w:rsidRPr="004F6D58" w:rsidRDefault="003459EC" w:rsidP="003459EC">
      <w:pPr>
        <w:pStyle w:val="phnormal"/>
        <w:rPr>
          <w:rFonts w:cs="Arial"/>
        </w:rPr>
      </w:pPr>
      <w:r w:rsidRPr="004F6D58">
        <w:rPr>
          <w:rFonts w:cs="Arial"/>
        </w:rPr>
        <w:t xml:space="preserve">Нажатием мыши по </w:t>
      </w:r>
      <w:r w:rsidR="00B709B8" w:rsidRPr="004F6D58">
        <w:rPr>
          <w:rFonts w:cs="Arial"/>
        </w:rPr>
        <w:t>пиктограмме</w:t>
      </w:r>
      <w:r w:rsidRPr="004F6D58">
        <w:rPr>
          <w:rFonts w:cs="Arial"/>
        </w:rPr>
        <w:t xml:space="preserve"> </w:t>
      </w:r>
      <w:r w:rsidR="00883EDB" w:rsidRPr="004F6D58">
        <w:rPr>
          <w:rFonts w:cs="Arial"/>
          <w:noProof/>
        </w:rPr>
        <w:drawing>
          <wp:inline distT="0" distB="0" distL="0" distR="0" wp14:anchorId="3C40EEDF" wp14:editId="2218B6E2">
            <wp:extent cx="198120" cy="198120"/>
            <wp:effectExtent l="0" t="0" r="0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58">
        <w:rPr>
          <w:rFonts w:cs="Arial"/>
        </w:rPr>
        <w:t xml:space="preserve"> разворачива</w:t>
      </w:r>
      <w:r w:rsidR="00572E99" w:rsidRPr="004F6D58">
        <w:rPr>
          <w:rFonts w:cs="Arial"/>
        </w:rPr>
        <w:t>е</w:t>
      </w:r>
      <w:r w:rsidRPr="004F6D58">
        <w:rPr>
          <w:rFonts w:cs="Arial"/>
        </w:rPr>
        <w:t xml:space="preserve">тся и по </w:t>
      </w:r>
      <w:r w:rsidR="00B709B8" w:rsidRPr="004F6D58">
        <w:rPr>
          <w:rFonts w:cs="Arial"/>
        </w:rPr>
        <w:t>пиктограмме</w:t>
      </w:r>
      <w:r w:rsidRPr="004F6D58">
        <w:rPr>
          <w:rFonts w:cs="Arial"/>
        </w:rPr>
        <w:t xml:space="preserve"> </w:t>
      </w:r>
      <w:r w:rsidR="00883EDB" w:rsidRPr="004F6D58">
        <w:rPr>
          <w:rFonts w:cs="Arial"/>
          <w:noProof/>
        </w:rPr>
        <w:drawing>
          <wp:inline distT="0" distB="0" distL="0" distR="0" wp14:anchorId="292CCCBA" wp14:editId="36B6C021">
            <wp:extent cx="211455" cy="218440"/>
            <wp:effectExtent l="0" t="0" r="0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58">
        <w:rPr>
          <w:rFonts w:cs="Arial"/>
        </w:rPr>
        <w:t xml:space="preserve"> сворачивается окно информации по конкретному дню недели.</w:t>
      </w:r>
    </w:p>
    <w:p w14:paraId="4A1BB193" w14:textId="683BAEEC" w:rsidR="001A1819" w:rsidRPr="004F6D58" w:rsidRDefault="001A1819" w:rsidP="001A1819">
      <w:pPr>
        <w:pStyle w:val="phnormal"/>
        <w:rPr>
          <w:rFonts w:cs="Arial"/>
        </w:rPr>
      </w:pPr>
      <w:r w:rsidRPr="004F6D58">
        <w:rPr>
          <w:rFonts w:cs="Arial"/>
        </w:rPr>
        <w:t>При наведении курсора на оценку выводится всплывающее окно, содержащее текст комментария (</w:t>
      </w:r>
      <w:r w:rsidR="00113294" w:rsidRPr="004F6D58">
        <w:rPr>
          <w:rFonts w:cs="Arial"/>
        </w:rPr>
        <w:fldChar w:fldCharType="begin"/>
      </w:r>
      <w:r w:rsidR="00113294" w:rsidRPr="004F6D58">
        <w:rPr>
          <w:rFonts w:cs="Arial"/>
        </w:rPr>
        <w:instrText xml:space="preserve"> REF _Ref451875564 \h </w:instrText>
      </w:r>
      <w:r w:rsidR="004F6D58">
        <w:rPr>
          <w:rFonts w:cs="Arial"/>
        </w:rPr>
        <w:instrText xml:space="preserve"> \* MERGEFORMAT </w:instrText>
      </w:r>
      <w:r w:rsidR="00113294" w:rsidRPr="004F6D58">
        <w:rPr>
          <w:rFonts w:cs="Arial"/>
        </w:rPr>
      </w:r>
      <w:r w:rsidR="00113294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23</w:t>
      </w:r>
      <w:r w:rsidR="00113294" w:rsidRPr="004F6D58">
        <w:rPr>
          <w:rFonts w:cs="Arial"/>
        </w:rPr>
        <w:fldChar w:fldCharType="end"/>
      </w:r>
      <w:r w:rsidRPr="004F6D58">
        <w:rPr>
          <w:rFonts w:cs="Arial"/>
        </w:rPr>
        <w:t xml:space="preserve">). Если комментарий к оценке не был введен, то при наведении курсора на оценку выходит окно сообщения: </w:t>
      </w:r>
      <w:r w:rsidRPr="00091946">
        <w:rPr>
          <w:rFonts w:cs="Arial"/>
        </w:rPr>
        <w:t>«Нет комментария»</w:t>
      </w:r>
      <w:r w:rsidRPr="004F6D58">
        <w:rPr>
          <w:rFonts w:cs="Arial"/>
        </w:rPr>
        <w:t>.</w:t>
      </w:r>
    </w:p>
    <w:p w14:paraId="23781E0F" w14:textId="77777777" w:rsidR="003459EC" w:rsidRPr="004F6D58" w:rsidRDefault="001A1819" w:rsidP="001A1819">
      <w:pPr>
        <w:pStyle w:val="phfigure"/>
        <w:rPr>
          <w:rFonts w:cs="Arial"/>
        </w:rPr>
      </w:pPr>
      <w:r w:rsidRPr="004F6D58">
        <w:rPr>
          <w:rFonts w:cs="Arial"/>
        </w:rPr>
        <w:t xml:space="preserve"> </w:t>
      </w:r>
      <w:r w:rsidR="00883EDB" w:rsidRPr="004F6D58">
        <w:rPr>
          <w:rFonts w:cs="Arial"/>
          <w:noProof/>
        </w:rPr>
        <w:drawing>
          <wp:inline distT="0" distB="0" distL="0" distR="0" wp14:anchorId="1BF5938C" wp14:editId="372A285E">
            <wp:extent cx="1985645" cy="1364615"/>
            <wp:effectExtent l="0" t="0" r="0" b="6985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5EE21" w14:textId="614CB695" w:rsidR="0038103F" w:rsidRPr="004F6D58" w:rsidRDefault="0097123F" w:rsidP="003459EC">
      <w:pPr>
        <w:pStyle w:val="phfiguretitle"/>
      </w:pPr>
      <w:bookmarkStart w:id="68" w:name="_Ref451875564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23</w:t>
      </w:r>
      <w:r w:rsidR="007365D0">
        <w:rPr>
          <w:noProof/>
        </w:rPr>
        <w:fldChar w:fldCharType="end"/>
      </w:r>
      <w:bookmarkEnd w:id="68"/>
      <w:r w:rsidR="001A1819" w:rsidRPr="004F6D58">
        <w:t xml:space="preserve"> – Окно комментария к оценке</w:t>
      </w:r>
    </w:p>
    <w:p w14:paraId="142D492C" w14:textId="048D54BF" w:rsidR="00B930F5" w:rsidRPr="004F6D58" w:rsidRDefault="00B930F5" w:rsidP="00B930F5">
      <w:pPr>
        <w:pStyle w:val="phnormal"/>
        <w:rPr>
          <w:rFonts w:cs="Arial"/>
        </w:rPr>
      </w:pPr>
      <w:r w:rsidRPr="004F6D58">
        <w:rPr>
          <w:rFonts w:cs="Arial"/>
        </w:rPr>
        <w:t>Информация на вложенной вкладке «Аттестация» (</w:t>
      </w:r>
      <w:r w:rsidR="00982A35" w:rsidRPr="004F6D58">
        <w:rPr>
          <w:rFonts w:cs="Arial"/>
        </w:rPr>
        <w:fldChar w:fldCharType="begin"/>
      </w:r>
      <w:r w:rsidR="00982A35" w:rsidRPr="004F6D58">
        <w:rPr>
          <w:rFonts w:cs="Arial"/>
        </w:rPr>
        <w:instrText xml:space="preserve"> REF _Ref13834134 \h </w:instrText>
      </w:r>
      <w:r w:rsidR="004F6D58">
        <w:rPr>
          <w:rFonts w:cs="Arial"/>
        </w:rPr>
        <w:instrText xml:space="preserve"> \* MERGEFORMAT </w:instrText>
      </w:r>
      <w:r w:rsidR="00982A35" w:rsidRPr="004F6D58">
        <w:rPr>
          <w:rFonts w:cs="Arial"/>
        </w:rPr>
      </w:r>
      <w:r w:rsidR="00982A35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24</w:t>
      </w:r>
      <w:r w:rsidR="00982A35" w:rsidRPr="004F6D58">
        <w:rPr>
          <w:rFonts w:cs="Arial"/>
        </w:rPr>
        <w:fldChar w:fldCharType="end"/>
      </w:r>
      <w:r w:rsidRPr="004F6D58">
        <w:rPr>
          <w:rFonts w:cs="Arial"/>
        </w:rPr>
        <w:t>) представлена в табличном виде и содержит следующие графы:</w:t>
      </w:r>
    </w:p>
    <w:p w14:paraId="285CE704" w14:textId="77777777" w:rsidR="00B930F5" w:rsidRPr="004F6D58" w:rsidRDefault="00A03513" w:rsidP="00A03513">
      <w:pPr>
        <w:pStyle w:val="phlistitemized1"/>
      </w:pPr>
      <w:r w:rsidRPr="004F6D58">
        <w:t>«Предмет» – указывается название предмета;</w:t>
      </w:r>
    </w:p>
    <w:p w14:paraId="0F17499E" w14:textId="77777777" w:rsidR="00A03513" w:rsidRPr="004F6D58" w:rsidRDefault="00A03513" w:rsidP="00A03513">
      <w:pPr>
        <w:pStyle w:val="phlistitemized1"/>
      </w:pPr>
      <w:r w:rsidRPr="004F6D58">
        <w:t>«Форма аттестации» – указывается наименование формы аттестации;</w:t>
      </w:r>
    </w:p>
    <w:p w14:paraId="0B6FD89E" w14:textId="77777777" w:rsidR="00A03513" w:rsidRPr="004F6D58" w:rsidRDefault="00A03513" w:rsidP="00A03513">
      <w:pPr>
        <w:pStyle w:val="phlistitemized1"/>
      </w:pPr>
      <w:r w:rsidRPr="004F6D58">
        <w:t>«Вид аттестации» – указывается вид аттестации;</w:t>
      </w:r>
    </w:p>
    <w:p w14:paraId="5CD5CAF0" w14:textId="77777777" w:rsidR="00A03513" w:rsidRPr="004F6D58" w:rsidRDefault="00A03513" w:rsidP="00A03513">
      <w:pPr>
        <w:pStyle w:val="phlistitemized1"/>
      </w:pPr>
      <w:r w:rsidRPr="004F6D58">
        <w:t>«Результат» – указывается результат аттестации;</w:t>
      </w:r>
    </w:p>
    <w:p w14:paraId="10D7331B" w14:textId="77777777" w:rsidR="00A03513" w:rsidRPr="004F6D58" w:rsidRDefault="00A03513" w:rsidP="00A03513">
      <w:pPr>
        <w:pStyle w:val="phlistitemized1"/>
      </w:pPr>
      <w:r w:rsidRPr="004F6D58">
        <w:t>«Комментарий» – указывается комментарий к результату аттестации.</w:t>
      </w:r>
    </w:p>
    <w:p w14:paraId="2AD04516" w14:textId="7752C4FB" w:rsidR="00D1295A" w:rsidRPr="004F6D58" w:rsidRDefault="009E2F08" w:rsidP="00D1295A">
      <w:pPr>
        <w:pStyle w:val="phfigure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3D5BBBE2" wp14:editId="6117B99F">
            <wp:extent cx="5867400" cy="272987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276" cy="27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3243" w14:textId="33AD930F" w:rsidR="00D1295A" w:rsidRPr="004F6D58" w:rsidRDefault="0097123F" w:rsidP="00D1295A">
      <w:pPr>
        <w:pStyle w:val="phfiguretitle"/>
      </w:pPr>
      <w:bookmarkStart w:id="69" w:name="_Ref13834134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24</w:t>
      </w:r>
      <w:r w:rsidR="007365D0">
        <w:rPr>
          <w:noProof/>
        </w:rPr>
        <w:fldChar w:fldCharType="end"/>
      </w:r>
      <w:bookmarkEnd w:id="69"/>
      <w:r w:rsidR="00D1295A" w:rsidRPr="004F6D58">
        <w:t xml:space="preserve"> – Вкладка «Аттестация»</w:t>
      </w:r>
    </w:p>
    <w:p w14:paraId="305002F1" w14:textId="5AA22BCE" w:rsidR="00A03513" w:rsidRPr="004F6D58" w:rsidRDefault="00A03513" w:rsidP="001A0F08">
      <w:pPr>
        <w:pStyle w:val="phnormal"/>
        <w:rPr>
          <w:rFonts w:cs="Arial"/>
        </w:rPr>
      </w:pPr>
      <w:r w:rsidRPr="004F6D58">
        <w:rPr>
          <w:rFonts w:cs="Arial"/>
        </w:rPr>
        <w:t>В верхней части таблицы имеется фильтр по организациям и группам. Чтобы просмотреть информацию по конкретной организации и группе, в поле фильтрации «Организация» выберите необходимое значение из выпадающего списка. Выпадающий список содержит все организации и группы, в которых зан</w:t>
      </w:r>
      <w:r w:rsidR="001A0F08" w:rsidRPr="004F6D58">
        <w:rPr>
          <w:rFonts w:cs="Arial"/>
        </w:rPr>
        <w:t>имается или занимался учащийся.</w:t>
      </w:r>
    </w:p>
    <w:p w14:paraId="088D9FC9" w14:textId="77777777" w:rsidR="00DB6CEE" w:rsidRPr="004F6D58" w:rsidRDefault="005B418C" w:rsidP="001A1819">
      <w:pPr>
        <w:pStyle w:val="11"/>
        <w:rPr>
          <w:rFonts w:cs="Arial"/>
        </w:rPr>
      </w:pPr>
      <w:bookmarkStart w:id="70" w:name="_Ref510868867"/>
      <w:bookmarkStart w:id="71" w:name="_Toc18657470"/>
      <w:bookmarkStart w:id="72" w:name="_Toc58591274"/>
      <w:r w:rsidRPr="004F6D58">
        <w:rPr>
          <w:rFonts w:cs="Arial"/>
        </w:rPr>
        <w:lastRenderedPageBreak/>
        <w:t>Организации</w:t>
      </w:r>
      <w:bookmarkEnd w:id="70"/>
      <w:bookmarkEnd w:id="71"/>
      <w:bookmarkEnd w:id="72"/>
    </w:p>
    <w:p w14:paraId="3C379964" w14:textId="110E4018" w:rsidR="00DB6CEE" w:rsidRPr="004F6D58" w:rsidRDefault="00E72C2B" w:rsidP="00180683">
      <w:pPr>
        <w:pStyle w:val="phnormal"/>
        <w:rPr>
          <w:rFonts w:cs="Arial"/>
        </w:rPr>
      </w:pPr>
      <w:r w:rsidRPr="004F6D58">
        <w:rPr>
          <w:rFonts w:cs="Arial"/>
        </w:rPr>
        <w:t>Раздел</w:t>
      </w:r>
      <w:r w:rsidR="005B418C" w:rsidRPr="004F6D58">
        <w:rPr>
          <w:rFonts w:cs="Arial"/>
        </w:rPr>
        <w:t xml:space="preserve"> «Организации</w:t>
      </w:r>
      <w:r w:rsidR="00DB6CEE" w:rsidRPr="004F6D58">
        <w:rPr>
          <w:rFonts w:cs="Arial"/>
        </w:rPr>
        <w:t xml:space="preserve">» </w:t>
      </w:r>
      <w:r w:rsidR="003459EC" w:rsidRPr="004F6D58">
        <w:rPr>
          <w:rFonts w:cs="Arial"/>
        </w:rPr>
        <w:t>(</w:t>
      </w:r>
      <w:r w:rsidR="00982A35" w:rsidRPr="004F6D58">
        <w:rPr>
          <w:rFonts w:cs="Arial"/>
        </w:rPr>
        <w:fldChar w:fldCharType="begin"/>
      </w:r>
      <w:r w:rsidR="00982A35" w:rsidRPr="004F6D58">
        <w:rPr>
          <w:rFonts w:cs="Arial"/>
        </w:rPr>
        <w:instrText xml:space="preserve"> REF _Ref448944556 \h </w:instrText>
      </w:r>
      <w:r w:rsidR="004F6D58">
        <w:rPr>
          <w:rFonts w:cs="Arial"/>
        </w:rPr>
        <w:instrText xml:space="preserve"> \* MERGEFORMAT </w:instrText>
      </w:r>
      <w:r w:rsidR="00982A35" w:rsidRPr="004F6D58">
        <w:rPr>
          <w:rFonts w:cs="Arial"/>
        </w:rPr>
      </w:r>
      <w:r w:rsidR="00982A35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25</w:t>
      </w:r>
      <w:r w:rsidR="00982A35" w:rsidRPr="004F6D58">
        <w:rPr>
          <w:rFonts w:cs="Arial"/>
        </w:rPr>
        <w:fldChar w:fldCharType="end"/>
      </w:r>
      <w:r w:rsidR="003459EC" w:rsidRPr="004F6D58">
        <w:rPr>
          <w:rFonts w:cs="Arial"/>
        </w:rPr>
        <w:t xml:space="preserve">) </w:t>
      </w:r>
      <w:r w:rsidR="00DB6CEE" w:rsidRPr="004F6D58">
        <w:rPr>
          <w:rFonts w:cs="Arial"/>
        </w:rPr>
        <w:t>содержит общую информацию об образовательн</w:t>
      </w:r>
      <w:r w:rsidR="00252CA3" w:rsidRPr="004F6D58">
        <w:rPr>
          <w:rFonts w:cs="Arial"/>
        </w:rPr>
        <w:t xml:space="preserve">ых </w:t>
      </w:r>
      <w:r w:rsidR="005B418C" w:rsidRPr="004F6D58">
        <w:rPr>
          <w:rFonts w:cs="Arial"/>
        </w:rPr>
        <w:t>организациях</w:t>
      </w:r>
      <w:r w:rsidR="00252CA3" w:rsidRPr="004F6D58">
        <w:rPr>
          <w:rFonts w:cs="Arial"/>
        </w:rPr>
        <w:t>,</w:t>
      </w:r>
      <w:r w:rsidR="00DB6CEE" w:rsidRPr="004F6D58">
        <w:rPr>
          <w:rFonts w:cs="Arial"/>
        </w:rPr>
        <w:t xml:space="preserve"> </w:t>
      </w:r>
      <w:r w:rsidR="00252CA3" w:rsidRPr="004F6D58">
        <w:rPr>
          <w:rFonts w:cs="Arial"/>
        </w:rPr>
        <w:t>в которых обучается</w:t>
      </w:r>
      <w:r w:rsidR="003459EC" w:rsidRPr="004F6D58">
        <w:rPr>
          <w:rFonts w:cs="Arial"/>
        </w:rPr>
        <w:t>/обучался</w:t>
      </w:r>
      <w:r w:rsidR="00252CA3" w:rsidRPr="004F6D58">
        <w:rPr>
          <w:rFonts w:cs="Arial"/>
        </w:rPr>
        <w:t xml:space="preserve"> учащийся.</w:t>
      </w:r>
    </w:p>
    <w:p w14:paraId="3C047416" w14:textId="77777777" w:rsidR="00252CA3" w:rsidRPr="004F6D58" w:rsidRDefault="00252CA3" w:rsidP="00180683">
      <w:pPr>
        <w:pStyle w:val="phnormal"/>
        <w:rPr>
          <w:rFonts w:cs="Arial"/>
        </w:rPr>
      </w:pPr>
      <w:r w:rsidRPr="004F6D58">
        <w:rPr>
          <w:rFonts w:cs="Arial"/>
        </w:rPr>
        <w:t>В верхней части табли</w:t>
      </w:r>
      <w:r w:rsidR="005B418C" w:rsidRPr="004F6D58">
        <w:rPr>
          <w:rFonts w:cs="Arial"/>
        </w:rPr>
        <w:t>цы имеется фильтр по организациям</w:t>
      </w:r>
      <w:r w:rsidRPr="004F6D58">
        <w:rPr>
          <w:rFonts w:cs="Arial"/>
        </w:rPr>
        <w:t>. Выбе</w:t>
      </w:r>
      <w:r w:rsidR="005B418C" w:rsidRPr="004F6D58">
        <w:rPr>
          <w:rFonts w:cs="Arial"/>
        </w:rPr>
        <w:t>рите организацию</w:t>
      </w:r>
      <w:r w:rsidRPr="004F6D58">
        <w:rPr>
          <w:rFonts w:cs="Arial"/>
        </w:rPr>
        <w:t xml:space="preserve"> из выпадающего списка для про</w:t>
      </w:r>
      <w:r w:rsidR="005B418C" w:rsidRPr="004F6D58">
        <w:rPr>
          <w:rFonts w:cs="Arial"/>
        </w:rPr>
        <w:t>смотра информации по конкретной организации</w:t>
      </w:r>
      <w:r w:rsidRPr="004F6D58">
        <w:rPr>
          <w:rFonts w:cs="Arial"/>
        </w:rPr>
        <w:t>.</w:t>
      </w:r>
    </w:p>
    <w:p w14:paraId="11E632E8" w14:textId="61630CDE" w:rsidR="00180683" w:rsidRPr="004F6D58" w:rsidRDefault="00BC1F77" w:rsidP="00180683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2FF1923E" wp14:editId="61841615">
            <wp:extent cx="6152515" cy="3121025"/>
            <wp:effectExtent l="0" t="0" r="635" b="317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A9A0" w14:textId="07D18825" w:rsidR="00DB6CEE" w:rsidRPr="004F6D58" w:rsidRDefault="0097123F" w:rsidP="00180683">
      <w:pPr>
        <w:pStyle w:val="phfiguretitle"/>
      </w:pPr>
      <w:bookmarkStart w:id="73" w:name="_Ref448944556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25</w:t>
      </w:r>
      <w:r w:rsidR="007365D0">
        <w:rPr>
          <w:noProof/>
        </w:rPr>
        <w:fldChar w:fldCharType="end"/>
      </w:r>
      <w:bookmarkEnd w:id="73"/>
      <w:r w:rsidR="00333117" w:rsidRPr="004F6D58">
        <w:t xml:space="preserve"> – </w:t>
      </w:r>
      <w:r w:rsidR="00E72C2B" w:rsidRPr="004F6D58">
        <w:t>Раздел</w:t>
      </w:r>
      <w:r w:rsidR="00DB04FF" w:rsidRPr="004F6D58">
        <w:t xml:space="preserve"> «Организации</w:t>
      </w:r>
      <w:r w:rsidR="00252CA3" w:rsidRPr="004F6D58">
        <w:t>»</w:t>
      </w:r>
    </w:p>
    <w:p w14:paraId="56E73391" w14:textId="77777777" w:rsidR="00DB6CEE" w:rsidRPr="004F6D58" w:rsidRDefault="00E72C2B" w:rsidP="00D5111B">
      <w:pPr>
        <w:pStyle w:val="phlistitemizedtitle"/>
        <w:rPr>
          <w:rFonts w:cs="Arial"/>
        </w:rPr>
      </w:pPr>
      <w:r w:rsidRPr="004F6D58">
        <w:rPr>
          <w:rFonts w:cs="Arial"/>
        </w:rPr>
        <w:t>Раздел</w:t>
      </w:r>
      <w:r w:rsidR="00252CA3" w:rsidRPr="004F6D58">
        <w:rPr>
          <w:rFonts w:cs="Arial"/>
        </w:rPr>
        <w:t xml:space="preserve"> </w:t>
      </w:r>
      <w:r w:rsidR="00DB6CEE" w:rsidRPr="004F6D58">
        <w:rPr>
          <w:rFonts w:cs="Arial"/>
        </w:rPr>
        <w:t xml:space="preserve">состоит из </w:t>
      </w:r>
      <w:r w:rsidR="00252CA3" w:rsidRPr="004F6D58">
        <w:rPr>
          <w:rFonts w:cs="Arial"/>
        </w:rPr>
        <w:t>блока общей</w:t>
      </w:r>
      <w:r w:rsidR="00DB6CEE" w:rsidRPr="004F6D58">
        <w:rPr>
          <w:rFonts w:cs="Arial"/>
        </w:rPr>
        <w:t xml:space="preserve"> информации и </w:t>
      </w:r>
      <w:r w:rsidRPr="004F6D58">
        <w:rPr>
          <w:rFonts w:cs="Arial"/>
        </w:rPr>
        <w:t>под</w:t>
      </w:r>
      <w:r w:rsidR="00DB6CEE" w:rsidRPr="004F6D58">
        <w:rPr>
          <w:rFonts w:cs="Arial"/>
        </w:rPr>
        <w:t>разделов:</w:t>
      </w:r>
    </w:p>
    <w:p w14:paraId="7EB236B6" w14:textId="77777777" w:rsidR="00DB6CEE" w:rsidRPr="004F6D58" w:rsidRDefault="00CE6925" w:rsidP="00180683">
      <w:pPr>
        <w:pStyle w:val="phlistitemized1"/>
      </w:pPr>
      <w:r w:rsidRPr="004F6D58">
        <w:t>«</w:t>
      </w:r>
      <w:r w:rsidR="00DB6CEE" w:rsidRPr="004F6D58">
        <w:t>Педагогический состав</w:t>
      </w:r>
      <w:r w:rsidRPr="004F6D58">
        <w:t>»</w:t>
      </w:r>
      <w:r w:rsidR="00DB6CEE" w:rsidRPr="004F6D58">
        <w:t>;</w:t>
      </w:r>
    </w:p>
    <w:p w14:paraId="15E9D9AF" w14:textId="77777777" w:rsidR="00252CA3" w:rsidRPr="004F6D58" w:rsidRDefault="00CE6925" w:rsidP="00180683">
      <w:pPr>
        <w:pStyle w:val="phlistitemized1"/>
      </w:pPr>
      <w:r w:rsidRPr="004F6D58">
        <w:t>«</w:t>
      </w:r>
      <w:r w:rsidR="00252CA3" w:rsidRPr="004F6D58">
        <w:t>Администрация</w:t>
      </w:r>
      <w:r w:rsidRPr="004F6D58">
        <w:t>»</w:t>
      </w:r>
      <w:r w:rsidR="00252CA3" w:rsidRPr="004F6D58">
        <w:t>;</w:t>
      </w:r>
    </w:p>
    <w:p w14:paraId="4750C1E6" w14:textId="77777777" w:rsidR="00DB6CEE" w:rsidRPr="004F6D58" w:rsidRDefault="00CE6925" w:rsidP="00180683">
      <w:pPr>
        <w:pStyle w:val="phlistitemized1"/>
      </w:pPr>
      <w:r w:rsidRPr="004F6D58">
        <w:t>«</w:t>
      </w:r>
      <w:r w:rsidR="00FA4F37" w:rsidRPr="004F6D58">
        <w:t>Профили</w:t>
      </w:r>
      <w:r w:rsidR="00252CA3" w:rsidRPr="004F6D58">
        <w:t xml:space="preserve"> и направления</w:t>
      </w:r>
      <w:r w:rsidRPr="004F6D58">
        <w:t>»</w:t>
      </w:r>
      <w:r w:rsidR="00252CA3" w:rsidRPr="004F6D58">
        <w:t>.</w:t>
      </w:r>
    </w:p>
    <w:p w14:paraId="002B7EA8" w14:textId="77777777" w:rsidR="00DB6CEE" w:rsidRPr="004F6D58" w:rsidRDefault="00DB6CEE" w:rsidP="00180683">
      <w:pPr>
        <w:pStyle w:val="phnormal"/>
        <w:rPr>
          <w:rFonts w:cs="Arial"/>
        </w:rPr>
      </w:pPr>
      <w:r w:rsidRPr="004F6D58">
        <w:rPr>
          <w:rFonts w:cs="Arial"/>
        </w:rPr>
        <w:t>В блоке общей информации указаны контактные данные</w:t>
      </w:r>
      <w:r w:rsidR="003459EC" w:rsidRPr="004F6D58">
        <w:rPr>
          <w:rFonts w:cs="Arial"/>
        </w:rPr>
        <w:t xml:space="preserve"> (адрес, телефон, </w:t>
      </w:r>
      <w:r w:rsidR="003459EC" w:rsidRPr="004F6D58">
        <w:rPr>
          <w:rFonts w:cs="Arial"/>
          <w:lang w:val="en-US"/>
        </w:rPr>
        <w:t>e</w:t>
      </w:r>
      <w:r w:rsidR="003459EC" w:rsidRPr="004F6D58">
        <w:rPr>
          <w:rFonts w:cs="Arial"/>
        </w:rPr>
        <w:t>-</w:t>
      </w:r>
      <w:r w:rsidR="003459EC" w:rsidRPr="004F6D58">
        <w:rPr>
          <w:rFonts w:cs="Arial"/>
          <w:lang w:val="en-US"/>
        </w:rPr>
        <w:t>mail</w:t>
      </w:r>
      <w:r w:rsidR="003459EC" w:rsidRPr="004F6D58">
        <w:rPr>
          <w:rFonts w:cs="Arial"/>
        </w:rPr>
        <w:t>)</w:t>
      </w:r>
      <w:r w:rsidR="005B418C" w:rsidRPr="004F6D58">
        <w:rPr>
          <w:rFonts w:cs="Arial"/>
        </w:rPr>
        <w:t xml:space="preserve"> и фотография организации</w:t>
      </w:r>
      <w:r w:rsidR="003459EC" w:rsidRPr="004F6D58">
        <w:rPr>
          <w:rFonts w:cs="Arial"/>
        </w:rPr>
        <w:t>.</w:t>
      </w:r>
    </w:p>
    <w:p w14:paraId="1FA6AE4D" w14:textId="77777777" w:rsidR="002D3B2B" w:rsidRPr="004F6D58" w:rsidRDefault="002D3B2B" w:rsidP="00180683">
      <w:pPr>
        <w:pStyle w:val="phnormal"/>
        <w:rPr>
          <w:rFonts w:cs="Arial"/>
        </w:rPr>
      </w:pPr>
      <w:r w:rsidRPr="004F6D58">
        <w:rPr>
          <w:rFonts w:cs="Arial"/>
          <w:b/>
        </w:rPr>
        <w:t>Примечание</w:t>
      </w:r>
      <w:r w:rsidR="00333117" w:rsidRPr="004F6D58">
        <w:rPr>
          <w:rFonts w:cs="Arial"/>
        </w:rPr>
        <w:t xml:space="preserve"> – </w:t>
      </w:r>
      <w:r w:rsidRPr="004F6D58">
        <w:rPr>
          <w:rFonts w:cs="Arial"/>
        </w:rPr>
        <w:t>Отображен только основной фактический</w:t>
      </w:r>
      <w:r w:rsidR="00DB04FF" w:rsidRPr="004F6D58">
        <w:rPr>
          <w:rFonts w:cs="Arial"/>
        </w:rPr>
        <w:t xml:space="preserve"> адрес организации</w:t>
      </w:r>
      <w:r w:rsidRPr="004F6D58">
        <w:rPr>
          <w:rFonts w:cs="Arial"/>
        </w:rPr>
        <w:t>.</w:t>
      </w:r>
    </w:p>
    <w:p w14:paraId="58798D73" w14:textId="77777777" w:rsidR="004C678B" w:rsidRPr="004F6D58" w:rsidRDefault="004C678B" w:rsidP="00180683">
      <w:pPr>
        <w:pStyle w:val="phnormal"/>
        <w:rPr>
          <w:rFonts w:cs="Arial"/>
        </w:rPr>
      </w:pPr>
      <w:r w:rsidRPr="004F6D58">
        <w:rPr>
          <w:rFonts w:cs="Arial"/>
        </w:rPr>
        <w:t xml:space="preserve">В окне информации «Педагогический состав» </w:t>
      </w:r>
      <w:r w:rsidR="00B709B8" w:rsidRPr="004F6D58">
        <w:rPr>
          <w:rFonts w:cs="Arial"/>
        </w:rPr>
        <w:t>загружается</w:t>
      </w:r>
      <w:r w:rsidRPr="004F6D58">
        <w:rPr>
          <w:rFonts w:cs="Arial"/>
        </w:rPr>
        <w:t xml:space="preserve"> список руководителей тех кружков учащегося, которые преподают в текуще</w:t>
      </w:r>
      <w:r w:rsidR="00DB04FF" w:rsidRPr="004F6D58">
        <w:rPr>
          <w:rFonts w:cs="Arial"/>
        </w:rPr>
        <w:t>й организации</w:t>
      </w:r>
      <w:r w:rsidRPr="004F6D58">
        <w:rPr>
          <w:rFonts w:cs="Arial"/>
        </w:rPr>
        <w:t>. Для каждого сотрудника указывается следующая информация: фамилия, имя и отчество сотрудника, его должность и преподавательский стаж, а также фотография сотрудника.</w:t>
      </w:r>
    </w:p>
    <w:p w14:paraId="4A3455F6" w14:textId="77777777" w:rsidR="00DB6CEE" w:rsidRPr="004F6D58" w:rsidRDefault="00DB6CEE" w:rsidP="00180683">
      <w:pPr>
        <w:pStyle w:val="phnormal"/>
        <w:rPr>
          <w:rFonts w:cs="Arial"/>
        </w:rPr>
      </w:pPr>
      <w:r w:rsidRPr="004F6D58">
        <w:rPr>
          <w:rFonts w:cs="Arial"/>
        </w:rPr>
        <w:t xml:space="preserve">В </w:t>
      </w:r>
      <w:r w:rsidR="00810A2E" w:rsidRPr="004F6D58">
        <w:rPr>
          <w:rFonts w:cs="Arial"/>
        </w:rPr>
        <w:t>под</w:t>
      </w:r>
      <w:r w:rsidRPr="004F6D58">
        <w:rPr>
          <w:rFonts w:cs="Arial"/>
        </w:rPr>
        <w:t>разделе «Администрация» содержится список администраторского состава</w:t>
      </w:r>
      <w:r w:rsidR="00DB04FF" w:rsidRPr="004F6D58">
        <w:rPr>
          <w:rFonts w:cs="Arial"/>
        </w:rPr>
        <w:t xml:space="preserve"> выбранной организации</w:t>
      </w:r>
      <w:r w:rsidR="000D0BB0" w:rsidRPr="004F6D58">
        <w:rPr>
          <w:rFonts w:cs="Arial"/>
        </w:rPr>
        <w:t xml:space="preserve"> дополнительного образования</w:t>
      </w:r>
      <w:r w:rsidRPr="004F6D58">
        <w:rPr>
          <w:rFonts w:cs="Arial"/>
        </w:rPr>
        <w:t>.</w:t>
      </w:r>
    </w:p>
    <w:p w14:paraId="54D28865" w14:textId="16357E5E" w:rsidR="00DB6CEE" w:rsidRPr="004F6D58" w:rsidRDefault="008C753E" w:rsidP="00180683">
      <w:pPr>
        <w:pStyle w:val="phnormal"/>
        <w:rPr>
          <w:rFonts w:cs="Arial"/>
        </w:rPr>
      </w:pPr>
      <w:r w:rsidRPr="004F6D58">
        <w:rPr>
          <w:rFonts w:cs="Arial"/>
        </w:rPr>
        <w:lastRenderedPageBreak/>
        <w:t>В подразделе «</w:t>
      </w:r>
      <w:r w:rsidR="00D95A11" w:rsidRPr="004F6D58">
        <w:rPr>
          <w:rFonts w:cs="Arial"/>
        </w:rPr>
        <w:t>Профили</w:t>
      </w:r>
      <w:r w:rsidRPr="004F6D58">
        <w:rPr>
          <w:rFonts w:cs="Arial"/>
        </w:rPr>
        <w:t xml:space="preserve"> и направления» содержится список кру</w:t>
      </w:r>
      <w:r w:rsidR="00982A35" w:rsidRPr="004F6D58">
        <w:rPr>
          <w:rFonts w:cs="Arial"/>
        </w:rPr>
        <w:t>жков (групп), которые посещает/</w:t>
      </w:r>
      <w:r w:rsidRPr="004F6D58">
        <w:rPr>
          <w:rFonts w:cs="Arial"/>
        </w:rPr>
        <w:t>посещал учащийся в выбранной организации, с указанием названия группы и ее фотографии.</w:t>
      </w:r>
    </w:p>
    <w:p w14:paraId="2BC77637" w14:textId="77777777" w:rsidR="00DC6DFD" w:rsidRPr="004F6D58" w:rsidRDefault="00DC6DFD" w:rsidP="00DC6DFD">
      <w:pPr>
        <w:pStyle w:val="11"/>
        <w:rPr>
          <w:rFonts w:cs="Arial"/>
        </w:rPr>
      </w:pPr>
      <w:bookmarkStart w:id="74" w:name="_Toc18657471"/>
      <w:bookmarkStart w:id="75" w:name="_Ref19781554"/>
      <w:bookmarkStart w:id="76" w:name="_Ref43206235"/>
      <w:bookmarkStart w:id="77" w:name="_Ref58591216"/>
      <w:bookmarkStart w:id="78" w:name="_Toc58591275"/>
      <w:bookmarkStart w:id="79" w:name="_Toc295803545"/>
      <w:r w:rsidRPr="004F6D58">
        <w:rPr>
          <w:rFonts w:cs="Arial"/>
        </w:rPr>
        <w:lastRenderedPageBreak/>
        <w:t>Оплата услуг</w:t>
      </w:r>
      <w:bookmarkEnd w:id="74"/>
      <w:bookmarkEnd w:id="75"/>
      <w:bookmarkEnd w:id="76"/>
      <w:bookmarkEnd w:id="77"/>
      <w:bookmarkEnd w:id="78"/>
    </w:p>
    <w:p w14:paraId="1E0EE88F" w14:textId="74E4808A" w:rsidR="00DC6DFD" w:rsidRPr="004F6D58" w:rsidRDefault="00DC6DFD" w:rsidP="00DC6DFD">
      <w:pPr>
        <w:pStyle w:val="phnormal"/>
        <w:rPr>
          <w:rFonts w:cs="Arial"/>
        </w:rPr>
      </w:pPr>
      <w:r w:rsidRPr="004F6D58">
        <w:rPr>
          <w:rFonts w:cs="Arial"/>
        </w:rPr>
        <w:t>Раздел «Оплата услуг» (</w:t>
      </w:r>
      <w:r w:rsidRPr="004F6D58">
        <w:rPr>
          <w:rFonts w:cs="Arial"/>
        </w:rPr>
        <w:fldChar w:fldCharType="begin"/>
      </w:r>
      <w:r w:rsidRPr="004F6D58">
        <w:rPr>
          <w:rFonts w:cs="Arial"/>
        </w:rPr>
        <w:instrText xml:space="preserve"> REF _Ref18596717 \h </w:instrText>
      </w:r>
      <w:r w:rsidR="004F6D58">
        <w:rPr>
          <w:rFonts w:cs="Arial"/>
        </w:rPr>
        <w:instrText xml:space="preserve"> \* MERGEFORMAT </w:instrText>
      </w:r>
      <w:r w:rsidRPr="004F6D58">
        <w:rPr>
          <w:rFonts w:cs="Arial"/>
        </w:rPr>
      </w:r>
      <w:r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26</w:t>
      </w:r>
      <w:r w:rsidRPr="004F6D58">
        <w:rPr>
          <w:rFonts w:cs="Arial"/>
        </w:rPr>
        <w:fldChar w:fldCharType="end"/>
      </w:r>
      <w:r w:rsidRPr="004F6D58">
        <w:rPr>
          <w:rFonts w:cs="Arial"/>
        </w:rPr>
        <w:t>) содержит общую информацию об</w:t>
      </w:r>
      <w:r w:rsidR="0022486B" w:rsidRPr="004F6D58">
        <w:rPr>
          <w:rFonts w:cs="Arial"/>
        </w:rPr>
        <w:t xml:space="preserve"> оплате услуг</w:t>
      </w:r>
      <w:r w:rsidRPr="004F6D58">
        <w:rPr>
          <w:rFonts w:cs="Arial"/>
        </w:rPr>
        <w:t xml:space="preserve"> </w:t>
      </w:r>
      <w:r w:rsidR="0022486B" w:rsidRPr="004F6D58">
        <w:rPr>
          <w:rFonts w:cs="Arial"/>
        </w:rPr>
        <w:t>учащегося</w:t>
      </w:r>
      <w:r w:rsidRPr="004F6D58">
        <w:rPr>
          <w:rFonts w:cs="Arial"/>
        </w:rPr>
        <w:t>.</w:t>
      </w:r>
    </w:p>
    <w:p w14:paraId="3CFC81DA" w14:textId="7E2415E5" w:rsidR="00DC6DFD" w:rsidRPr="004F6D58" w:rsidRDefault="00EC17D9" w:rsidP="00DC6DFD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968E5A8" wp14:editId="131C6CC3">
            <wp:extent cx="5799014" cy="271397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309" cy="271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621C" w14:textId="6C07998B" w:rsidR="00DC6DFD" w:rsidRPr="004F6D58" w:rsidRDefault="0097123F" w:rsidP="00DC6DFD">
      <w:pPr>
        <w:pStyle w:val="phfiguretitle"/>
      </w:pPr>
      <w:bookmarkStart w:id="80" w:name="_Ref18596717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26</w:t>
      </w:r>
      <w:r w:rsidR="007365D0">
        <w:rPr>
          <w:noProof/>
        </w:rPr>
        <w:fldChar w:fldCharType="end"/>
      </w:r>
      <w:bookmarkEnd w:id="80"/>
      <w:r w:rsidR="00DC6DFD" w:rsidRPr="004F6D58">
        <w:t xml:space="preserve"> – Раздел «Оплата услуг»</w:t>
      </w:r>
    </w:p>
    <w:p w14:paraId="48D6A4D0" w14:textId="77777777" w:rsidR="00DC6DFD" w:rsidRPr="004F6D58" w:rsidRDefault="000347B7" w:rsidP="00DC6DFD">
      <w:pPr>
        <w:pStyle w:val="phnormal"/>
        <w:rPr>
          <w:rFonts w:cs="Arial"/>
        </w:rPr>
      </w:pPr>
      <w:r w:rsidRPr="004F6D58">
        <w:rPr>
          <w:rFonts w:cs="Arial"/>
        </w:rPr>
        <w:t xml:space="preserve">Информация о начислениях </w:t>
      </w:r>
      <w:r w:rsidR="00DC6DFD" w:rsidRPr="004F6D58">
        <w:rPr>
          <w:rFonts w:cs="Arial"/>
        </w:rPr>
        <w:t>представлена в табличном виде и содержит следующие графы:</w:t>
      </w:r>
    </w:p>
    <w:p w14:paraId="6D7D94D4" w14:textId="77777777" w:rsidR="00DC6DFD" w:rsidRPr="004F6D58" w:rsidRDefault="00DC6DFD" w:rsidP="00DC6DFD">
      <w:pPr>
        <w:pStyle w:val="phlistitemized1"/>
      </w:pPr>
      <w:r w:rsidRPr="004F6D58">
        <w:t>«</w:t>
      </w:r>
      <w:r w:rsidR="000347B7" w:rsidRPr="004F6D58">
        <w:t>Наименование услуги</w:t>
      </w:r>
      <w:r w:rsidR="00F57232" w:rsidRPr="004F6D58">
        <w:t xml:space="preserve">» – </w:t>
      </w:r>
      <w:r w:rsidR="00617FCB" w:rsidRPr="004F6D58">
        <w:t>отображается</w:t>
      </w:r>
      <w:r w:rsidR="00F57232" w:rsidRPr="004F6D58">
        <w:t xml:space="preserve"> наименование </w:t>
      </w:r>
      <w:r w:rsidR="000347B7" w:rsidRPr="004F6D58">
        <w:t>услуги</w:t>
      </w:r>
      <w:r w:rsidR="00F57232" w:rsidRPr="004F6D58">
        <w:t>, по которой осуществляются начисления</w:t>
      </w:r>
      <w:r w:rsidRPr="004F6D58">
        <w:t>;</w:t>
      </w:r>
    </w:p>
    <w:p w14:paraId="05C37DFC" w14:textId="77777777" w:rsidR="00DC6DFD" w:rsidRPr="004F6D58" w:rsidRDefault="00DC6DFD" w:rsidP="00F57232">
      <w:pPr>
        <w:pStyle w:val="phlistitemized1"/>
      </w:pPr>
      <w:r w:rsidRPr="004F6D58">
        <w:t>«</w:t>
      </w:r>
      <w:r w:rsidR="000347B7" w:rsidRPr="004F6D58">
        <w:t>Долг(-)/Переплата(+)</w:t>
      </w:r>
      <w:r w:rsidRPr="004F6D58">
        <w:t xml:space="preserve">» – </w:t>
      </w:r>
      <w:r w:rsidR="00617FCB" w:rsidRPr="004F6D58">
        <w:t>отображается</w:t>
      </w:r>
      <w:r w:rsidR="00F57232" w:rsidRPr="004F6D58">
        <w:t xml:space="preserve"> неоплаченный остаток с предыдущего месяца со знаком «-», переплат</w:t>
      </w:r>
      <w:r w:rsidR="00911EB9" w:rsidRPr="004F6D58">
        <w:t>а</w:t>
      </w:r>
      <w:r w:rsidR="00F57232" w:rsidRPr="004F6D58">
        <w:t xml:space="preserve"> с предыдущего месяца со знаком «+»</w:t>
      </w:r>
      <w:r w:rsidRPr="004F6D58">
        <w:t>;</w:t>
      </w:r>
    </w:p>
    <w:p w14:paraId="37C4CE7D" w14:textId="77777777" w:rsidR="00DC6DFD" w:rsidRPr="004F6D58" w:rsidRDefault="00DC6DFD" w:rsidP="00DC6DFD">
      <w:pPr>
        <w:pStyle w:val="phlistitemized1"/>
      </w:pPr>
      <w:r w:rsidRPr="004F6D58">
        <w:t>«</w:t>
      </w:r>
      <w:r w:rsidR="0022486B" w:rsidRPr="004F6D58">
        <w:t>Начислено</w:t>
      </w:r>
      <w:r w:rsidRPr="004F6D58">
        <w:t xml:space="preserve">» – </w:t>
      </w:r>
      <w:r w:rsidR="00911EB9" w:rsidRPr="004F6D58">
        <w:t>отображается</w:t>
      </w:r>
      <w:r w:rsidRPr="004F6D58">
        <w:t xml:space="preserve"> </w:t>
      </w:r>
      <w:r w:rsidR="00F57232" w:rsidRPr="004F6D58">
        <w:t>сумма начислений</w:t>
      </w:r>
      <w:r w:rsidRPr="004F6D58">
        <w:t>;</w:t>
      </w:r>
    </w:p>
    <w:p w14:paraId="1432761E" w14:textId="77777777" w:rsidR="00DC6DFD" w:rsidRPr="004F6D58" w:rsidRDefault="00DC6DFD" w:rsidP="0022486B">
      <w:pPr>
        <w:pStyle w:val="phlistitemized1"/>
        <w:jc w:val="left"/>
      </w:pPr>
      <w:r w:rsidRPr="004F6D58">
        <w:t>«</w:t>
      </w:r>
      <w:r w:rsidR="0022486B" w:rsidRPr="004F6D58">
        <w:t>Оплачено</w:t>
      </w:r>
      <w:r w:rsidRPr="004F6D58">
        <w:t xml:space="preserve">» – </w:t>
      </w:r>
      <w:r w:rsidR="00617FCB" w:rsidRPr="004F6D58">
        <w:t>отображается</w:t>
      </w:r>
      <w:r w:rsidRPr="004F6D58">
        <w:t xml:space="preserve"> </w:t>
      </w:r>
      <w:r w:rsidR="00F0498E" w:rsidRPr="004F6D58">
        <w:t>сумма оплаты</w:t>
      </w:r>
      <w:r w:rsidRPr="004F6D58">
        <w:t>;</w:t>
      </w:r>
    </w:p>
    <w:p w14:paraId="6EEA152B" w14:textId="77777777" w:rsidR="00DC6DFD" w:rsidRDefault="00DC6DFD" w:rsidP="00DC6DFD">
      <w:pPr>
        <w:pStyle w:val="phlistitemized1"/>
      </w:pPr>
      <w:r w:rsidRPr="004F6D58">
        <w:t>«</w:t>
      </w:r>
      <w:r w:rsidR="0022486B" w:rsidRPr="004F6D58">
        <w:t>Оплачено по сертификату</w:t>
      </w:r>
      <w:r w:rsidRPr="004F6D58">
        <w:t xml:space="preserve">» – </w:t>
      </w:r>
      <w:r w:rsidR="00617FCB" w:rsidRPr="004F6D58">
        <w:t>отображается</w:t>
      </w:r>
      <w:r w:rsidR="00F0498E" w:rsidRPr="004F6D58">
        <w:t xml:space="preserve"> сумма оплаты по сертификату;</w:t>
      </w:r>
    </w:p>
    <w:p w14:paraId="253AFC46" w14:textId="6A65BA13" w:rsidR="00F0498E" w:rsidRPr="004F6D58" w:rsidRDefault="00F0498E" w:rsidP="00F0498E">
      <w:pPr>
        <w:pStyle w:val="phlistitemized1"/>
      </w:pPr>
      <w:r w:rsidRPr="004F6D58">
        <w:t xml:space="preserve">«К оплате» – </w:t>
      </w:r>
      <w:r w:rsidR="00617FCB" w:rsidRPr="004F6D58">
        <w:t>отображается</w:t>
      </w:r>
      <w:r w:rsidRPr="004F6D58">
        <w:t xml:space="preserve"> сумма, которую необходимо оплатить;</w:t>
      </w:r>
    </w:p>
    <w:p w14:paraId="62ECC166" w14:textId="77777777" w:rsidR="00F0498E" w:rsidRPr="004F6D58" w:rsidRDefault="00F0498E" w:rsidP="00DC6DFD">
      <w:pPr>
        <w:pStyle w:val="phlistitemized1"/>
      </w:pPr>
      <w:r w:rsidRPr="004F6D58">
        <w:t xml:space="preserve">«Согласование акта» – </w:t>
      </w:r>
      <w:r w:rsidR="00617FCB" w:rsidRPr="004F6D58">
        <w:t>отображается информация о согласовани</w:t>
      </w:r>
      <w:r w:rsidR="00911EB9" w:rsidRPr="004F6D58">
        <w:t>и</w:t>
      </w:r>
      <w:r w:rsidR="00617FCB" w:rsidRPr="004F6D58">
        <w:t xml:space="preserve"> акта</w:t>
      </w:r>
      <w:r w:rsidRPr="004F6D58">
        <w:t>;</w:t>
      </w:r>
    </w:p>
    <w:p w14:paraId="2FC45A32" w14:textId="77777777" w:rsidR="00F0498E" w:rsidRPr="004F6D58" w:rsidRDefault="00F0498E" w:rsidP="00DC6DFD">
      <w:pPr>
        <w:pStyle w:val="phlistitemized1"/>
      </w:pPr>
      <w:r w:rsidRPr="004F6D58">
        <w:t xml:space="preserve">«Квитанция на оплату» – </w:t>
      </w:r>
      <w:r w:rsidR="00617FCB" w:rsidRPr="004F6D58">
        <w:t>ссылка для скачивания квитанции на оплату</w:t>
      </w:r>
      <w:r w:rsidRPr="004F6D58">
        <w:t>;</w:t>
      </w:r>
    </w:p>
    <w:p w14:paraId="1AC4F879" w14:textId="77777777" w:rsidR="00F0498E" w:rsidRPr="004F6D58" w:rsidRDefault="00F0498E" w:rsidP="00F0498E">
      <w:pPr>
        <w:pStyle w:val="phlistitemized1"/>
      </w:pPr>
      <w:r w:rsidRPr="004F6D58">
        <w:t xml:space="preserve">«Введите сумму» – </w:t>
      </w:r>
      <w:r w:rsidR="00617FCB" w:rsidRPr="004F6D58">
        <w:t>числовое поле</w:t>
      </w:r>
      <w:r w:rsidRPr="004F6D58">
        <w:rPr>
          <w:lang w:val="en-US"/>
        </w:rPr>
        <w:t>;</w:t>
      </w:r>
    </w:p>
    <w:p w14:paraId="117CF84D" w14:textId="77777777" w:rsidR="00F0498E" w:rsidRDefault="00F0498E" w:rsidP="007C7DD9">
      <w:pPr>
        <w:pStyle w:val="phlistitemized1"/>
      </w:pPr>
      <w:r w:rsidRPr="004F6D58">
        <w:t xml:space="preserve">«Архив начислений» – </w:t>
      </w:r>
      <w:r w:rsidR="007C7DD9" w:rsidRPr="004F6D58">
        <w:t>ссылка для просмотра информации о начислениях и оплатах за текущий год</w:t>
      </w:r>
      <w:r w:rsidR="00617FCB" w:rsidRPr="004F6D58">
        <w:t>.</w:t>
      </w:r>
    </w:p>
    <w:p w14:paraId="43E6860A" w14:textId="44D3C810" w:rsidR="004B0569" w:rsidRDefault="004B0569" w:rsidP="004D73C1">
      <w:pPr>
        <w:pStyle w:val="phnormal"/>
      </w:pPr>
      <w:r>
        <w:t>Поле «</w:t>
      </w:r>
      <w:r w:rsidRPr="004B0569">
        <w:rPr>
          <w:rStyle w:val="affb"/>
          <w:i w:val="0"/>
          <w:iCs w:val="0"/>
        </w:rPr>
        <w:t xml:space="preserve">Введите сумму» </w:t>
      </w:r>
      <w:r>
        <w:t xml:space="preserve">доступно </w:t>
      </w:r>
      <w:r w:rsidRPr="00D057A7">
        <w:t xml:space="preserve">для всех отображаемых услуг по форме оплаты </w:t>
      </w:r>
      <w:r>
        <w:t>–</w:t>
      </w:r>
      <w:r w:rsidRPr="00D057A7">
        <w:t xml:space="preserve"> </w:t>
      </w:r>
      <w:r>
        <w:t>«</w:t>
      </w:r>
      <w:r w:rsidRPr="00D057A7">
        <w:t>Платно</w:t>
      </w:r>
      <w:r w:rsidR="00E22F99">
        <w:t>»</w:t>
      </w:r>
      <w:r w:rsidR="003A697A">
        <w:t>.</w:t>
      </w:r>
    </w:p>
    <w:p w14:paraId="22EE33B3" w14:textId="67B8AC2F" w:rsidR="004B0569" w:rsidRPr="00D057A7" w:rsidRDefault="004B0569" w:rsidP="004D73C1">
      <w:pPr>
        <w:pStyle w:val="phnormal"/>
      </w:pPr>
      <w:r>
        <w:lastRenderedPageBreak/>
        <w:t>Организация устанавливает максимально сумму, которую можно ввести в поле «Введите сумму». Если введен</w:t>
      </w:r>
      <w:r w:rsidR="005D52D2">
        <w:t>н</w:t>
      </w:r>
      <w:r>
        <w:t>ое значение превышает максимально возможную сумму, то оно автоматически заменяется на максимально возможную.</w:t>
      </w:r>
    </w:p>
    <w:p w14:paraId="6AFD4231" w14:textId="2280E2DC" w:rsidR="007E3B52" w:rsidRPr="004F6D58" w:rsidRDefault="004B0569" w:rsidP="004D73C1">
      <w:pPr>
        <w:pStyle w:val="phnormal"/>
      </w:pPr>
      <w:r>
        <w:rPr>
          <w:shd w:val="clear" w:color="auto" w:fill="FFFFFF"/>
        </w:rPr>
        <w:t>Для услуг с обучением по сертификату п</w:t>
      </w:r>
      <w:r w:rsidR="007E3B52" w:rsidRPr="007E3B52">
        <w:rPr>
          <w:shd w:val="clear" w:color="auto" w:fill="FFFFFF"/>
        </w:rPr>
        <w:t xml:space="preserve">оле «Введите сумму» недоступно для </w:t>
      </w:r>
      <w:r>
        <w:rPr>
          <w:shd w:val="clear" w:color="auto" w:fill="FFFFFF"/>
        </w:rPr>
        <w:t>заполнения</w:t>
      </w:r>
      <w:r w:rsidR="007E3B52" w:rsidRPr="007E3B52">
        <w:rPr>
          <w:shd w:val="clear" w:color="auto" w:fill="FFFFFF"/>
        </w:rPr>
        <w:t>.</w:t>
      </w:r>
    </w:p>
    <w:p w14:paraId="3F4B09F6" w14:textId="0101E3E4" w:rsidR="00E26422" w:rsidRDefault="00D31BBE" w:rsidP="004D73C1">
      <w:pPr>
        <w:pStyle w:val="phnormal"/>
        <w:rPr>
          <w:b/>
        </w:rPr>
      </w:pPr>
      <w:r>
        <w:rPr>
          <w:shd w:val="clear" w:color="auto" w:fill="FFFFFF"/>
        </w:rPr>
        <w:t>Для</w:t>
      </w:r>
      <w:r w:rsidR="00E26422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услуг</w:t>
      </w:r>
      <w:r w:rsidR="00E26422">
        <w:rPr>
          <w:shd w:val="clear" w:color="auto" w:fill="FFFFFF"/>
        </w:rPr>
        <w:t xml:space="preserve"> с обучением по сертификату с частичной оплатой из собственных средств можно ввести сумму в поле «Ввести сумму» только части стоимости, оплачиваемой из собственных средств</w:t>
      </w:r>
      <w:r w:rsidR="008A7098">
        <w:rPr>
          <w:shd w:val="clear" w:color="auto" w:fill="FFFFFF"/>
        </w:rPr>
        <w:t>.</w:t>
      </w:r>
    </w:p>
    <w:p w14:paraId="024E5A3F" w14:textId="77777777" w:rsidR="00DC6DFD" w:rsidRPr="004F6D58" w:rsidRDefault="00DC6DFD" w:rsidP="00DC6DFD">
      <w:pPr>
        <w:pStyle w:val="phnormal"/>
        <w:rPr>
          <w:rFonts w:cs="Arial"/>
        </w:rPr>
      </w:pPr>
      <w:r w:rsidRPr="004F6D58">
        <w:rPr>
          <w:rFonts w:cs="Arial"/>
        </w:rPr>
        <w:t xml:space="preserve">В верхней части таблицы </w:t>
      </w:r>
      <w:r w:rsidR="00D14E55" w:rsidRPr="004F6D58">
        <w:rPr>
          <w:rFonts w:cs="Arial"/>
        </w:rPr>
        <w:t>расположен</w:t>
      </w:r>
      <w:r w:rsidRPr="004F6D58">
        <w:rPr>
          <w:rFonts w:cs="Arial"/>
        </w:rPr>
        <w:t xml:space="preserve"> фильтр по организациям. Чтобы просмотреть информацию по конкретной организации, в поле фильтрации «Организация» выберите необходимое значение из выпадающего списка. Выпадающий список содержит все организации, в которых зан</w:t>
      </w:r>
      <w:r w:rsidR="00244134" w:rsidRPr="004F6D58">
        <w:rPr>
          <w:rFonts w:cs="Arial"/>
        </w:rPr>
        <w:t>имается или занимался учащийся.</w:t>
      </w:r>
    </w:p>
    <w:p w14:paraId="12E8E62D" w14:textId="39620D59" w:rsidR="00BC2FD4" w:rsidRPr="004F6D58" w:rsidRDefault="00BC2FD4" w:rsidP="008C68F7">
      <w:pPr>
        <w:pStyle w:val="phlistitemizedtitle"/>
      </w:pPr>
      <w:r w:rsidRPr="004F6D58">
        <w:t xml:space="preserve">При нажатии на кнопку «Просмотр» в </w:t>
      </w:r>
      <w:r w:rsidR="008C68F7">
        <w:t>области</w:t>
      </w:r>
      <w:r w:rsidRPr="004F6D58">
        <w:t xml:space="preserve"> «Архив начислений»</w:t>
      </w:r>
      <w:r w:rsidR="003B29AD" w:rsidRPr="004F6D58">
        <w:t xml:space="preserve"> </w:t>
      </w:r>
      <w:r w:rsidRPr="004F6D58">
        <w:t xml:space="preserve">откроется </w:t>
      </w:r>
      <w:r w:rsidR="008C68F7">
        <w:t>окно «А</w:t>
      </w:r>
      <w:r w:rsidR="003B29AD" w:rsidRPr="004F6D58">
        <w:t>рхив начислений</w:t>
      </w:r>
      <w:r w:rsidR="008C68F7">
        <w:t>»</w:t>
      </w:r>
      <w:r w:rsidR="007C7DD9" w:rsidRPr="004F6D58">
        <w:t xml:space="preserve"> (</w:t>
      </w:r>
      <w:r w:rsidR="007C7DD9" w:rsidRPr="004F6D58">
        <w:fldChar w:fldCharType="begin"/>
      </w:r>
      <w:r w:rsidR="007C7DD9" w:rsidRPr="004F6D58">
        <w:instrText xml:space="preserve"> REF _Ref18664471 \h </w:instrText>
      </w:r>
      <w:r w:rsidR="004F6D58">
        <w:instrText xml:space="preserve"> \* MERGEFORMAT </w:instrText>
      </w:r>
      <w:r w:rsidR="007C7DD9" w:rsidRPr="004F6D58">
        <w:fldChar w:fldCharType="separate"/>
      </w:r>
      <w:r w:rsidR="00797E63" w:rsidRPr="004F6D58">
        <w:t>Р</w:t>
      </w:r>
      <w:r w:rsidR="00797E63">
        <w:t>исунок 27</w:t>
      </w:r>
      <w:r w:rsidR="007C7DD9" w:rsidRPr="004F6D58">
        <w:fldChar w:fldCharType="end"/>
      </w:r>
      <w:r w:rsidR="007C7DD9" w:rsidRPr="004F6D58">
        <w:t>)</w:t>
      </w:r>
      <w:r w:rsidR="003B29AD" w:rsidRPr="004F6D58">
        <w:t>, где</w:t>
      </w:r>
      <w:r w:rsidR="002A18CA">
        <w:t xml:space="preserve"> по умолчанию</w:t>
      </w:r>
      <w:r w:rsidR="003B29AD" w:rsidRPr="004F6D58">
        <w:t xml:space="preserve"> информация представлена в табличном виде </w:t>
      </w:r>
      <w:r w:rsidR="002A18CA">
        <w:t xml:space="preserve">за текущий месяц или за период, выбранный в календаре, </w:t>
      </w:r>
      <w:r w:rsidR="003B29AD" w:rsidRPr="004F6D58">
        <w:t xml:space="preserve">и содержит следующие </w:t>
      </w:r>
      <w:r w:rsidR="008C68F7">
        <w:t>столбцы</w:t>
      </w:r>
      <w:r w:rsidR="003B29AD" w:rsidRPr="004F6D58">
        <w:t>:</w:t>
      </w:r>
    </w:p>
    <w:p w14:paraId="0BD3042D" w14:textId="23B8DEAF" w:rsidR="00DD2E2D" w:rsidRPr="004F6D58" w:rsidRDefault="001239F1" w:rsidP="00DD2E2D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0643A124" wp14:editId="6B899314">
            <wp:extent cx="6152515" cy="1304925"/>
            <wp:effectExtent l="0" t="0" r="635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E2D4" w14:textId="761CF372" w:rsidR="00BC2FD4" w:rsidRPr="004F6D58" w:rsidRDefault="003B29AD" w:rsidP="003B29AD">
      <w:pPr>
        <w:pStyle w:val="phfiguretitle"/>
        <w:rPr>
          <w:lang w:val="en-US"/>
        </w:rPr>
      </w:pPr>
      <w:bookmarkStart w:id="81" w:name="_Ref18664471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27</w:t>
      </w:r>
      <w:r w:rsidR="007365D0">
        <w:rPr>
          <w:noProof/>
        </w:rPr>
        <w:fldChar w:fldCharType="end"/>
      </w:r>
      <w:bookmarkEnd w:id="81"/>
      <w:r w:rsidR="003D27D5" w:rsidRPr="004F6D58">
        <w:t xml:space="preserve"> – Окно </w:t>
      </w:r>
      <w:r w:rsidR="00911EB9" w:rsidRPr="004F6D58">
        <w:t>«А</w:t>
      </w:r>
      <w:r w:rsidR="003D27D5" w:rsidRPr="004F6D58">
        <w:t>рхив начислений</w:t>
      </w:r>
      <w:r w:rsidR="00911EB9" w:rsidRPr="004F6D58">
        <w:t>»</w:t>
      </w:r>
    </w:p>
    <w:p w14:paraId="6231A67F" w14:textId="77777777" w:rsidR="004D0A37" w:rsidRPr="004F6D58" w:rsidRDefault="004D0A37" w:rsidP="004D0A37">
      <w:pPr>
        <w:pStyle w:val="phlistitemized1"/>
      </w:pPr>
      <w:r w:rsidRPr="004F6D58">
        <w:t>«Месяц» – отображается наименование месяца;</w:t>
      </w:r>
    </w:p>
    <w:p w14:paraId="25CD3AEB" w14:textId="77777777" w:rsidR="004D0A37" w:rsidRPr="004F6D58" w:rsidRDefault="004D0A37" w:rsidP="004D0A37">
      <w:pPr>
        <w:pStyle w:val="phlistitemized1"/>
      </w:pPr>
      <w:r w:rsidRPr="004F6D58">
        <w:t>«Год» – отображается текущий год;</w:t>
      </w:r>
    </w:p>
    <w:p w14:paraId="4D5A089C" w14:textId="77777777" w:rsidR="004D0A37" w:rsidRPr="004F6D58" w:rsidRDefault="004D0A37" w:rsidP="004D0A37">
      <w:pPr>
        <w:pStyle w:val="phlistitemized1"/>
      </w:pPr>
      <w:r w:rsidRPr="004F6D58">
        <w:t>«Долг(-)/Переплата(+) на начало периода» – отображается долг или переплата на 1 число месяца;</w:t>
      </w:r>
    </w:p>
    <w:p w14:paraId="12092E34" w14:textId="5C1BB613" w:rsidR="004D0A37" w:rsidRPr="004F6D58" w:rsidRDefault="004D0A37" w:rsidP="004D0A37">
      <w:pPr>
        <w:pStyle w:val="phlistitemized1"/>
      </w:pPr>
      <w:r w:rsidRPr="004F6D58">
        <w:t>«Начислено»</w:t>
      </w:r>
      <w:r w:rsidR="004F6D58" w:rsidRPr="004F6D58">
        <w:t xml:space="preserve"> </w:t>
      </w:r>
      <w:r w:rsidRPr="004F6D58">
        <w:t>– отображается сумма начислений за месяц;</w:t>
      </w:r>
    </w:p>
    <w:p w14:paraId="053E3917" w14:textId="77777777" w:rsidR="004D0A37" w:rsidRPr="004F6D58" w:rsidRDefault="004D0A37" w:rsidP="004D0A37">
      <w:pPr>
        <w:pStyle w:val="phlistitemized1"/>
        <w:jc w:val="left"/>
      </w:pPr>
      <w:r w:rsidRPr="004F6D58">
        <w:t>«Оплачено» – отображается сумма, которая поступила на счет за услугу в месяце;</w:t>
      </w:r>
    </w:p>
    <w:p w14:paraId="3F20E3AC" w14:textId="77777777" w:rsidR="004D0A37" w:rsidRPr="004F6D58" w:rsidRDefault="004D0A37" w:rsidP="004D0A37">
      <w:pPr>
        <w:pStyle w:val="phlistitemized1"/>
      </w:pPr>
      <w:r w:rsidRPr="004F6D58">
        <w:t>«Долг(-)/Переплата(+) на конец периода» – отображается долг или переплата на конец периода.</w:t>
      </w:r>
    </w:p>
    <w:p w14:paraId="6BCB1FCA" w14:textId="77777777" w:rsidR="00DD2E2D" w:rsidRPr="004F6D58" w:rsidRDefault="00DD2E2D" w:rsidP="00DD2E2D">
      <w:pPr>
        <w:pStyle w:val="phnormal"/>
        <w:rPr>
          <w:rFonts w:cs="Arial"/>
        </w:rPr>
      </w:pPr>
      <w:r w:rsidRPr="004F6D58">
        <w:rPr>
          <w:rFonts w:cs="Arial"/>
        </w:rPr>
        <w:t xml:space="preserve">Чтобы закрыть </w:t>
      </w:r>
      <w:r w:rsidR="004D0A37" w:rsidRPr="004F6D58">
        <w:rPr>
          <w:rFonts w:cs="Arial"/>
        </w:rPr>
        <w:t xml:space="preserve">окно </w:t>
      </w:r>
      <w:r w:rsidR="00911EB9" w:rsidRPr="004F6D58">
        <w:rPr>
          <w:rFonts w:cs="Arial"/>
        </w:rPr>
        <w:t>«А</w:t>
      </w:r>
      <w:r w:rsidR="004D0A37" w:rsidRPr="004F6D58">
        <w:rPr>
          <w:rFonts w:cs="Arial"/>
        </w:rPr>
        <w:t>рхив начислений</w:t>
      </w:r>
      <w:r w:rsidR="00911EB9" w:rsidRPr="004F6D58">
        <w:rPr>
          <w:rFonts w:cs="Arial"/>
        </w:rPr>
        <w:t>»</w:t>
      </w:r>
      <w:r w:rsidRPr="004F6D58">
        <w:rPr>
          <w:rFonts w:cs="Arial"/>
        </w:rPr>
        <w:t xml:space="preserve">, нажмите на кнопку </w:t>
      </w:r>
      <w:r w:rsidR="00883EDB" w:rsidRPr="004F6D58">
        <w:rPr>
          <w:rFonts w:cs="Arial"/>
          <w:noProof/>
        </w:rPr>
        <w:drawing>
          <wp:inline distT="0" distB="0" distL="0" distR="0" wp14:anchorId="43120897" wp14:editId="25E062FF">
            <wp:extent cx="245745" cy="245745"/>
            <wp:effectExtent l="0" t="0" r="1905" b="1905"/>
            <wp:docPr id="24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58">
        <w:rPr>
          <w:rFonts w:cs="Arial"/>
        </w:rPr>
        <w:t xml:space="preserve"> в пра</w:t>
      </w:r>
      <w:r w:rsidR="004D0A37" w:rsidRPr="004F6D58">
        <w:rPr>
          <w:rFonts w:cs="Arial"/>
        </w:rPr>
        <w:t>вом верхнем углу этого окна</w:t>
      </w:r>
      <w:r w:rsidRPr="004F6D58">
        <w:rPr>
          <w:rFonts w:cs="Arial"/>
        </w:rPr>
        <w:t>.</w:t>
      </w:r>
    </w:p>
    <w:p w14:paraId="6A8F6E35" w14:textId="541B791D" w:rsidR="007C7DD9" w:rsidRPr="004F6D58" w:rsidRDefault="007C7DD9" w:rsidP="00A11E47">
      <w:pPr>
        <w:pStyle w:val="phlistitemizedtitle"/>
        <w:rPr>
          <w:rFonts w:cs="Arial"/>
        </w:rPr>
      </w:pPr>
      <w:r w:rsidRPr="004F6D58">
        <w:rPr>
          <w:rFonts w:cs="Arial"/>
        </w:rPr>
        <w:lastRenderedPageBreak/>
        <w:t>При нажатии на кнопку «Просмотр сводной истории» в графе «Архив начислений» таблицы откроется окно</w:t>
      </w:r>
      <w:r w:rsidR="00D54AC9">
        <w:rPr>
          <w:rFonts w:cs="Arial"/>
        </w:rPr>
        <w:t xml:space="preserve"> «И</w:t>
      </w:r>
      <w:r w:rsidR="00244134" w:rsidRPr="004F6D58">
        <w:rPr>
          <w:rFonts w:cs="Arial"/>
        </w:rPr>
        <w:t>тоговый</w:t>
      </w:r>
      <w:r w:rsidRPr="004F6D58">
        <w:rPr>
          <w:rFonts w:cs="Arial"/>
        </w:rPr>
        <w:t xml:space="preserve"> архив начислений</w:t>
      </w:r>
      <w:r w:rsidR="00D54AC9">
        <w:rPr>
          <w:rFonts w:cs="Arial"/>
        </w:rPr>
        <w:t>»</w:t>
      </w:r>
      <w:r w:rsidR="00AF43FE" w:rsidRPr="004F6D58">
        <w:rPr>
          <w:rFonts w:cs="Arial"/>
        </w:rPr>
        <w:t xml:space="preserve"> (</w:t>
      </w:r>
      <w:r w:rsidR="00AF43FE" w:rsidRPr="004F6D58">
        <w:rPr>
          <w:rFonts w:cs="Arial"/>
        </w:rPr>
        <w:fldChar w:fldCharType="begin"/>
      </w:r>
      <w:r w:rsidR="00AF43FE" w:rsidRPr="004F6D58">
        <w:rPr>
          <w:rFonts w:cs="Arial"/>
        </w:rPr>
        <w:instrText xml:space="preserve"> REF _Ref18670328 \h </w:instrText>
      </w:r>
      <w:r w:rsidR="004F6D58">
        <w:rPr>
          <w:rFonts w:cs="Arial"/>
        </w:rPr>
        <w:instrText xml:space="preserve"> \* MERGEFORMAT </w:instrText>
      </w:r>
      <w:r w:rsidR="00AF43FE" w:rsidRPr="004F6D58">
        <w:rPr>
          <w:rFonts w:cs="Arial"/>
        </w:rPr>
      </w:r>
      <w:r w:rsidR="00AF43FE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28</w:t>
      </w:r>
      <w:r w:rsidR="00AF43FE" w:rsidRPr="004F6D58">
        <w:rPr>
          <w:rFonts w:cs="Arial"/>
        </w:rPr>
        <w:fldChar w:fldCharType="end"/>
      </w:r>
      <w:r w:rsidR="00AF43FE" w:rsidRPr="004F6D58">
        <w:rPr>
          <w:rFonts w:cs="Arial"/>
        </w:rPr>
        <w:t>)</w:t>
      </w:r>
      <w:r w:rsidRPr="004F6D58">
        <w:rPr>
          <w:rFonts w:cs="Arial"/>
        </w:rPr>
        <w:t xml:space="preserve">, где информация представлена в табличном виде и содержит следующие </w:t>
      </w:r>
      <w:r w:rsidR="00D54AC9">
        <w:t>столбцы</w:t>
      </w:r>
      <w:r w:rsidRPr="004F6D58">
        <w:rPr>
          <w:rFonts w:cs="Arial"/>
        </w:rPr>
        <w:t>:</w:t>
      </w:r>
    </w:p>
    <w:p w14:paraId="1B83E1C4" w14:textId="60342623" w:rsidR="00AF43FE" w:rsidRPr="004F6D58" w:rsidRDefault="001239F1" w:rsidP="00AF43FE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4BA7E667" wp14:editId="033EE785">
            <wp:extent cx="6152515" cy="1272540"/>
            <wp:effectExtent l="0" t="0" r="635" b="381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CF02" w14:textId="155D0EAE" w:rsidR="00AF43FE" w:rsidRPr="004F6D58" w:rsidRDefault="00AF43FE" w:rsidP="00AF43FE">
      <w:pPr>
        <w:pStyle w:val="phfiguretitle"/>
      </w:pPr>
      <w:bookmarkStart w:id="82" w:name="_Ref18670328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28</w:t>
      </w:r>
      <w:r w:rsidR="007365D0">
        <w:rPr>
          <w:noProof/>
        </w:rPr>
        <w:fldChar w:fldCharType="end"/>
      </w:r>
      <w:bookmarkEnd w:id="82"/>
      <w:r w:rsidRPr="004F6D58">
        <w:t xml:space="preserve"> – Окно итоговый архив начислений</w:t>
      </w:r>
    </w:p>
    <w:p w14:paraId="0EAA390D" w14:textId="77777777" w:rsidR="00AF43FE" w:rsidRPr="004F6D58" w:rsidRDefault="00AF43FE" w:rsidP="00AF43FE">
      <w:pPr>
        <w:pStyle w:val="phlistitemized1"/>
      </w:pPr>
      <w:r w:rsidRPr="004F6D58">
        <w:t>«Месяц» – отображается наименование месяца;</w:t>
      </w:r>
    </w:p>
    <w:p w14:paraId="335B597A" w14:textId="77777777" w:rsidR="00AF43FE" w:rsidRPr="004F6D58" w:rsidRDefault="00AF43FE" w:rsidP="00AF43FE">
      <w:pPr>
        <w:pStyle w:val="phlistitemized1"/>
      </w:pPr>
      <w:r w:rsidRPr="004F6D58">
        <w:t>«Год» – отображается текущий год;</w:t>
      </w:r>
    </w:p>
    <w:p w14:paraId="5284682C" w14:textId="77777777" w:rsidR="00AF43FE" w:rsidRPr="004F6D58" w:rsidRDefault="00AF43FE" w:rsidP="00AF43FE">
      <w:pPr>
        <w:pStyle w:val="phlistitemized1"/>
      </w:pPr>
      <w:r w:rsidRPr="004F6D58">
        <w:t>«Долг(-)/Переплата(+) на начало периода» – отображается долг или переплата на 1 число месяца;</w:t>
      </w:r>
    </w:p>
    <w:p w14:paraId="3C9D4B6F" w14:textId="55BC36F2" w:rsidR="00AF43FE" w:rsidRPr="004F6D58" w:rsidRDefault="00AF43FE" w:rsidP="00AF43FE">
      <w:pPr>
        <w:pStyle w:val="phlistitemized1"/>
      </w:pPr>
      <w:r w:rsidRPr="004F6D58">
        <w:t>«Начислено»</w:t>
      </w:r>
      <w:r w:rsidR="004F6D58" w:rsidRPr="004F6D58">
        <w:t xml:space="preserve"> </w:t>
      </w:r>
      <w:r w:rsidRPr="004F6D58">
        <w:t>– отображается сумма начислений за месяц;</w:t>
      </w:r>
    </w:p>
    <w:p w14:paraId="7963A6EE" w14:textId="77777777" w:rsidR="00AF43FE" w:rsidRPr="004F6D58" w:rsidRDefault="00AF43FE" w:rsidP="00AF43FE">
      <w:pPr>
        <w:pStyle w:val="phlistitemized1"/>
        <w:jc w:val="left"/>
      </w:pPr>
      <w:r w:rsidRPr="004F6D58">
        <w:t>«Оплачено» – отображается сумма, которая поступила на счет за услугу в месяце;</w:t>
      </w:r>
    </w:p>
    <w:p w14:paraId="7F07EED8" w14:textId="77777777" w:rsidR="00AF43FE" w:rsidRPr="004F6D58" w:rsidRDefault="00AF43FE" w:rsidP="00AF43FE">
      <w:pPr>
        <w:pStyle w:val="phlistitemized1"/>
      </w:pPr>
      <w:r w:rsidRPr="004F6D58">
        <w:t>«Долг(-)/Переплата(+) на конец периода» – отображается долг или переплата на конец периода.</w:t>
      </w:r>
    </w:p>
    <w:p w14:paraId="6E62D45E" w14:textId="77777777" w:rsidR="00642902" w:rsidRPr="004F6D58" w:rsidRDefault="00642902" w:rsidP="00642902">
      <w:pPr>
        <w:pStyle w:val="phnormal"/>
        <w:rPr>
          <w:rFonts w:cs="Arial"/>
        </w:rPr>
      </w:pPr>
      <w:r w:rsidRPr="004F6D58">
        <w:rPr>
          <w:rFonts w:cs="Arial"/>
        </w:rPr>
        <w:t xml:space="preserve">Чтобы закрыть окно архив начислений, нажмите на кнопку </w:t>
      </w:r>
      <w:r w:rsidR="00883EDB" w:rsidRPr="004F6D58">
        <w:rPr>
          <w:rFonts w:cs="Arial"/>
          <w:noProof/>
        </w:rPr>
        <w:drawing>
          <wp:inline distT="0" distB="0" distL="0" distR="0" wp14:anchorId="1E9179E4" wp14:editId="4DFDDD7E">
            <wp:extent cx="245745" cy="245745"/>
            <wp:effectExtent l="0" t="0" r="1905" b="1905"/>
            <wp:docPr id="27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58">
        <w:rPr>
          <w:rFonts w:cs="Arial"/>
        </w:rPr>
        <w:t xml:space="preserve"> в правом верхнем углу этого окна.</w:t>
      </w:r>
    </w:p>
    <w:p w14:paraId="607A1CBF" w14:textId="3A08B37A" w:rsidR="00642902" w:rsidRPr="001231E5" w:rsidRDefault="00642902" w:rsidP="00642902">
      <w:pPr>
        <w:pStyle w:val="phnormal"/>
      </w:pPr>
      <w:r w:rsidRPr="004F6D58">
        <w:rPr>
          <w:rFonts w:cs="Arial"/>
        </w:rPr>
        <w:t xml:space="preserve">Для оплаты </w:t>
      </w:r>
      <w:r w:rsidR="008F13EE">
        <w:t>услуги</w:t>
      </w:r>
      <w:r w:rsidRPr="001231E5">
        <w:t xml:space="preserve"> установите </w:t>
      </w:r>
      <w:r w:rsidR="00D06C79">
        <w:t>«</w:t>
      </w:r>
      <w:r w:rsidRPr="001231E5">
        <w:t>флажок</w:t>
      </w:r>
      <w:r w:rsidR="00D06C79">
        <w:t>»</w:t>
      </w:r>
      <w:r w:rsidRPr="001231E5">
        <w:t xml:space="preserve"> напротив выбранной услуги и нажмите</w:t>
      </w:r>
      <w:r w:rsidR="00566BA3">
        <w:t xml:space="preserve"> на</w:t>
      </w:r>
      <w:r w:rsidRPr="001231E5">
        <w:t xml:space="preserve"> кнопку «Оплатить».</w:t>
      </w:r>
      <w:r w:rsidR="001231E5" w:rsidRPr="001231E5">
        <w:t xml:space="preserve"> </w:t>
      </w:r>
      <w:r w:rsidR="00CC64C5">
        <w:t>Произойдет</w:t>
      </w:r>
      <w:r w:rsidR="001231E5">
        <w:t xml:space="preserve"> </w:t>
      </w:r>
      <w:r w:rsidR="001231E5" w:rsidRPr="001231E5">
        <w:t>переход к оплате с указанием введенной суммы по всем услугам</w:t>
      </w:r>
      <w:r w:rsidR="001231E5">
        <w:t>.</w:t>
      </w:r>
    </w:p>
    <w:p w14:paraId="47ADBC4E" w14:textId="77777777" w:rsidR="0070608A" w:rsidRPr="004F6D58" w:rsidRDefault="0070608A">
      <w:pPr>
        <w:pStyle w:val="11"/>
        <w:rPr>
          <w:rFonts w:cs="Arial"/>
        </w:rPr>
      </w:pPr>
      <w:bookmarkStart w:id="83" w:name="_Toc18657472"/>
      <w:bookmarkStart w:id="84" w:name="_Ref19781560"/>
      <w:bookmarkStart w:id="85" w:name="_Ref38584691"/>
      <w:bookmarkStart w:id="86" w:name="_Toc58591276"/>
      <w:r w:rsidRPr="004F6D58">
        <w:rPr>
          <w:rFonts w:cs="Arial"/>
        </w:rPr>
        <w:lastRenderedPageBreak/>
        <w:t>Сер</w:t>
      </w:r>
      <w:r w:rsidR="008C753E" w:rsidRPr="004F6D58">
        <w:rPr>
          <w:rFonts w:cs="Arial"/>
        </w:rPr>
        <w:t>т</w:t>
      </w:r>
      <w:r w:rsidRPr="004F6D58">
        <w:rPr>
          <w:rFonts w:cs="Arial"/>
        </w:rPr>
        <w:t>ификаты ПФДО</w:t>
      </w:r>
      <w:bookmarkEnd w:id="83"/>
      <w:bookmarkEnd w:id="84"/>
      <w:bookmarkEnd w:id="85"/>
      <w:bookmarkEnd w:id="86"/>
    </w:p>
    <w:p w14:paraId="6F1DCBE8" w14:textId="77777777" w:rsidR="004377D2" w:rsidRPr="004F6D58" w:rsidRDefault="004377D2" w:rsidP="0070608A">
      <w:pPr>
        <w:pStyle w:val="phnormal"/>
        <w:rPr>
          <w:rFonts w:cs="Arial"/>
        </w:rPr>
      </w:pPr>
      <w:r w:rsidRPr="004F6D58">
        <w:rPr>
          <w:rFonts w:cs="Arial"/>
        </w:rPr>
        <w:t>Раздел «Сертификаты ПФДО» отображается при подключении модуля «Навигатор».</w:t>
      </w:r>
    </w:p>
    <w:p w14:paraId="65247FBC" w14:textId="283A58C1" w:rsidR="0070608A" w:rsidRPr="004F6D58" w:rsidRDefault="0070608A" w:rsidP="003A2FD0">
      <w:pPr>
        <w:pStyle w:val="phnormal"/>
        <w:rPr>
          <w:rFonts w:cs="Arial"/>
        </w:rPr>
      </w:pPr>
      <w:r w:rsidRPr="004F6D58">
        <w:rPr>
          <w:rFonts w:cs="Arial"/>
        </w:rPr>
        <w:t xml:space="preserve">В данном разделе </w:t>
      </w:r>
      <w:r w:rsidR="007F50E7">
        <w:rPr>
          <w:rFonts w:cs="Arial"/>
        </w:rPr>
        <w:t>выводятся</w:t>
      </w:r>
      <w:r w:rsidR="003A2FD0" w:rsidRPr="004F6D58">
        <w:rPr>
          <w:rFonts w:cs="Arial"/>
        </w:rPr>
        <w:t xml:space="preserve"> номер сертификата, период действия сертификата,</w:t>
      </w:r>
      <w:r w:rsidR="00911EB9" w:rsidRPr="004F6D58">
        <w:rPr>
          <w:rFonts w:cs="Arial"/>
        </w:rPr>
        <w:t xml:space="preserve"> размер обеспечения сертификата.</w:t>
      </w:r>
      <w:r w:rsidR="003A2FD0" w:rsidRPr="004F6D58">
        <w:rPr>
          <w:rFonts w:cs="Arial"/>
        </w:rPr>
        <w:t xml:space="preserve"> </w:t>
      </w:r>
      <w:r w:rsidR="00911EB9" w:rsidRPr="004F6D58">
        <w:rPr>
          <w:rFonts w:cs="Arial"/>
        </w:rPr>
        <w:t>И</w:t>
      </w:r>
      <w:r w:rsidR="003A2FD0" w:rsidRPr="004F6D58">
        <w:rPr>
          <w:rFonts w:cs="Arial"/>
        </w:rPr>
        <w:t xml:space="preserve">нформация в </w:t>
      </w:r>
      <w:r w:rsidR="00911EB9" w:rsidRPr="004F6D58">
        <w:rPr>
          <w:rFonts w:cs="Arial"/>
        </w:rPr>
        <w:t>разделе</w:t>
      </w:r>
      <w:r w:rsidR="003A2FD0" w:rsidRPr="004F6D58">
        <w:rPr>
          <w:rFonts w:cs="Arial"/>
        </w:rPr>
        <w:t xml:space="preserve"> представлена в т</w:t>
      </w:r>
      <w:r w:rsidR="00A41E94" w:rsidRPr="004F6D58">
        <w:rPr>
          <w:rFonts w:cs="Arial"/>
        </w:rPr>
        <w:t xml:space="preserve">абличном виде и </w:t>
      </w:r>
      <w:r w:rsidR="008A3E9C" w:rsidRPr="004F6D58">
        <w:rPr>
          <w:rFonts w:cs="Arial"/>
        </w:rPr>
        <w:t xml:space="preserve">содержит следующие графы </w:t>
      </w:r>
      <w:r w:rsidR="004433B3" w:rsidRPr="004F6D58">
        <w:rPr>
          <w:rFonts w:cs="Arial"/>
        </w:rPr>
        <w:t>(</w:t>
      </w:r>
      <w:r w:rsidR="003A2FD0" w:rsidRPr="004F6D58">
        <w:rPr>
          <w:rFonts w:cs="Arial"/>
        </w:rPr>
        <w:fldChar w:fldCharType="begin"/>
      </w:r>
      <w:r w:rsidR="003A2FD0" w:rsidRPr="004F6D58">
        <w:rPr>
          <w:rFonts w:cs="Arial"/>
        </w:rPr>
        <w:instrText xml:space="preserve"> REF _Ref531952961 \h </w:instrText>
      </w:r>
      <w:r w:rsidR="004F6D58">
        <w:rPr>
          <w:rFonts w:cs="Arial"/>
        </w:rPr>
        <w:instrText xml:space="preserve"> \* MERGEFORMAT </w:instrText>
      </w:r>
      <w:r w:rsidR="003A2FD0" w:rsidRPr="004F6D58">
        <w:rPr>
          <w:rFonts w:cs="Arial"/>
        </w:rPr>
      </w:r>
      <w:r w:rsidR="003A2FD0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29</w:t>
      </w:r>
      <w:r w:rsidR="003A2FD0" w:rsidRPr="004F6D58">
        <w:rPr>
          <w:rFonts w:cs="Arial"/>
        </w:rPr>
        <w:fldChar w:fldCharType="end"/>
      </w:r>
      <w:r w:rsidR="004433B3" w:rsidRPr="004F6D58">
        <w:rPr>
          <w:rFonts w:cs="Arial"/>
        </w:rPr>
        <w:t>)</w:t>
      </w:r>
      <w:r w:rsidR="00C1557B" w:rsidRPr="004F6D58">
        <w:rPr>
          <w:rFonts w:cs="Arial"/>
        </w:rPr>
        <w:t>:</w:t>
      </w:r>
    </w:p>
    <w:p w14:paraId="44454443" w14:textId="6613EC65" w:rsidR="004433B3" w:rsidRPr="004F6D58" w:rsidRDefault="00C66BB8" w:rsidP="004433B3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560D0CF" wp14:editId="6D1EBF92">
            <wp:extent cx="5981700" cy="266817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913" cy="267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8692" w14:textId="79C854D3" w:rsidR="004433B3" w:rsidRPr="004F6D58" w:rsidRDefault="0097123F" w:rsidP="004433B3">
      <w:pPr>
        <w:pStyle w:val="phfiguretitle"/>
      </w:pPr>
      <w:bookmarkStart w:id="87" w:name="_Ref531952961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29</w:t>
      </w:r>
      <w:r w:rsidR="007365D0">
        <w:rPr>
          <w:noProof/>
        </w:rPr>
        <w:fldChar w:fldCharType="end"/>
      </w:r>
      <w:bookmarkEnd w:id="87"/>
      <w:r w:rsidR="004433B3" w:rsidRPr="004F6D58">
        <w:t xml:space="preserve"> – Раздел «Сертификаты ПФДО»</w:t>
      </w:r>
    </w:p>
    <w:p w14:paraId="4F2F6CC6" w14:textId="77777777" w:rsidR="00C1557B" w:rsidRPr="004F6D58" w:rsidRDefault="00C1557B" w:rsidP="00C1557B">
      <w:pPr>
        <w:pStyle w:val="phlistitemized1"/>
      </w:pPr>
      <w:r w:rsidRPr="004F6D58">
        <w:t>«</w:t>
      </w:r>
      <w:r w:rsidR="00520416" w:rsidRPr="004F6D58">
        <w:t>МО</w:t>
      </w:r>
      <w:r w:rsidR="00614E0D" w:rsidRPr="004F6D58">
        <w:t>»</w:t>
      </w:r>
      <w:r w:rsidR="00520416" w:rsidRPr="004F6D58">
        <w:t xml:space="preserve"> – </w:t>
      </w:r>
      <w:r w:rsidR="00FB4AB1" w:rsidRPr="004F6D58">
        <w:t>отображается наименование организации</w:t>
      </w:r>
      <w:r w:rsidR="00FB4AB1" w:rsidRPr="004F6D58">
        <w:rPr>
          <w:lang w:val="en-US"/>
        </w:rPr>
        <w:t>;</w:t>
      </w:r>
    </w:p>
    <w:p w14:paraId="696CCAAF" w14:textId="77777777" w:rsidR="00C1557B" w:rsidRPr="004F6D58" w:rsidRDefault="00C1557B" w:rsidP="00C1557B">
      <w:pPr>
        <w:pStyle w:val="phlistitemized1"/>
      </w:pPr>
      <w:r w:rsidRPr="004F6D58">
        <w:t>«</w:t>
      </w:r>
      <w:r w:rsidR="007E7B19" w:rsidRPr="004F6D58">
        <w:t>Размер обеспечения</w:t>
      </w:r>
      <w:r w:rsidRPr="004F6D58">
        <w:t>»</w:t>
      </w:r>
      <w:r w:rsidR="00520416" w:rsidRPr="004F6D58">
        <w:t xml:space="preserve"> – отображается размер обеспечения </w:t>
      </w:r>
      <w:r w:rsidR="00FB4AB1" w:rsidRPr="004F6D58">
        <w:t>сертификата</w:t>
      </w:r>
      <w:r w:rsidRPr="004F6D58">
        <w:t>;</w:t>
      </w:r>
    </w:p>
    <w:p w14:paraId="0DA884DA" w14:textId="6900CEA0" w:rsidR="00C1557B" w:rsidRPr="004F6D58" w:rsidRDefault="00C1557B" w:rsidP="00C1557B">
      <w:pPr>
        <w:pStyle w:val="phlistitemized1"/>
      </w:pPr>
      <w:r w:rsidRPr="004F6D58">
        <w:t>«</w:t>
      </w:r>
      <w:r w:rsidR="00520416" w:rsidRPr="004F6D58">
        <w:t>Период действия</w:t>
      </w:r>
      <w:r w:rsidRPr="004F6D58">
        <w:t>»</w:t>
      </w:r>
      <w:r w:rsidR="00520416" w:rsidRPr="004F6D58">
        <w:t xml:space="preserve"> – </w:t>
      </w:r>
      <w:r w:rsidR="00FB4AB1" w:rsidRPr="004F6D58">
        <w:t>отображается период действия сертификата</w:t>
      </w:r>
      <w:r w:rsidRPr="004F6D58">
        <w:t>;</w:t>
      </w:r>
    </w:p>
    <w:p w14:paraId="14FD5A8B" w14:textId="72BFB033" w:rsidR="00C1557B" w:rsidRPr="004F6D58" w:rsidRDefault="00C1557B" w:rsidP="00C1557B">
      <w:pPr>
        <w:pStyle w:val="phlistitemized1"/>
      </w:pPr>
      <w:r w:rsidRPr="004F6D58">
        <w:t>«</w:t>
      </w:r>
      <w:r w:rsidR="009A1BB3">
        <w:t>Зарезервировано</w:t>
      </w:r>
      <w:r w:rsidRPr="004F6D58">
        <w:t>»</w:t>
      </w:r>
      <w:r w:rsidR="00FB4AB1" w:rsidRPr="004F6D58">
        <w:t xml:space="preserve"> – </w:t>
      </w:r>
      <w:r w:rsidR="007D4A1E" w:rsidRPr="004F6D58">
        <w:t xml:space="preserve">отображается </w:t>
      </w:r>
      <w:r w:rsidR="009A1BB3">
        <w:t>зарезервированная</w:t>
      </w:r>
      <w:r w:rsidR="007D4A1E" w:rsidRPr="004F6D58">
        <w:t xml:space="preserve"> сумма</w:t>
      </w:r>
      <w:r w:rsidRPr="004F6D58">
        <w:t>;</w:t>
      </w:r>
    </w:p>
    <w:p w14:paraId="56873493" w14:textId="5F03AF0F" w:rsidR="004433B3" w:rsidRPr="004F6D58" w:rsidRDefault="004433B3" w:rsidP="004433B3">
      <w:pPr>
        <w:pStyle w:val="phlistitemized1"/>
      </w:pPr>
      <w:r w:rsidRPr="004F6D58">
        <w:t>«</w:t>
      </w:r>
      <w:r w:rsidR="00FB4AB1" w:rsidRPr="004F6D58">
        <w:t>Остаток обеспечения</w:t>
      </w:r>
      <w:r w:rsidRPr="004F6D58">
        <w:t>»</w:t>
      </w:r>
      <w:r w:rsidR="00FB4AB1" w:rsidRPr="004F6D58">
        <w:t xml:space="preserve"> – </w:t>
      </w:r>
      <w:r w:rsidR="007D4A1E" w:rsidRPr="004F6D58">
        <w:t>отображается остаток обеспечения</w:t>
      </w:r>
      <w:r w:rsidR="00C813D3">
        <w:t>.</w:t>
      </w:r>
    </w:p>
    <w:p w14:paraId="35C71E40" w14:textId="77777777" w:rsidR="006503B1" w:rsidRDefault="006503B1" w:rsidP="006503B1">
      <w:pPr>
        <w:pStyle w:val="phnormal"/>
        <w:rPr>
          <w:rFonts w:cs="Arial"/>
        </w:rPr>
      </w:pPr>
      <w:r w:rsidRPr="004F6D58">
        <w:rPr>
          <w:rFonts w:cs="Arial"/>
        </w:rPr>
        <w:t xml:space="preserve">Для обновления данных в разделе «Сертификаты ПФДО» воспользуйтесь кнопкой </w:t>
      </w:r>
      <w:r w:rsidR="00911EB9" w:rsidRPr="004F6D58">
        <w:rPr>
          <w:rFonts w:cs="Arial"/>
        </w:rPr>
        <w:t>«</w:t>
      </w:r>
      <w:r w:rsidRPr="004F6D58">
        <w:rPr>
          <w:rFonts w:cs="Arial"/>
        </w:rPr>
        <w:t>Обновить</w:t>
      </w:r>
      <w:r w:rsidR="00911EB9" w:rsidRPr="004F6D58">
        <w:rPr>
          <w:rFonts w:cs="Arial"/>
        </w:rPr>
        <w:t>»</w:t>
      </w:r>
      <w:r w:rsidRPr="004F6D58">
        <w:rPr>
          <w:rFonts w:cs="Arial"/>
        </w:rPr>
        <w:t>.</w:t>
      </w:r>
    </w:p>
    <w:p w14:paraId="39296217" w14:textId="7BE032E2" w:rsidR="007A32B3" w:rsidRPr="004F6D58" w:rsidRDefault="007A32B3" w:rsidP="007A32B3">
      <w:pPr>
        <w:pStyle w:val="phnormal"/>
        <w:rPr>
          <w:rFonts w:cs="Arial"/>
        </w:rPr>
      </w:pPr>
      <w:r w:rsidRPr="007A32B3">
        <w:rPr>
          <w:rFonts w:cs="Arial"/>
          <w:b/>
        </w:rPr>
        <w:t>Примечание</w:t>
      </w:r>
      <w:r w:rsidR="00AC1DB7">
        <w:rPr>
          <w:rFonts w:cs="Arial"/>
          <w:b/>
        </w:rPr>
        <w:t xml:space="preserve"> –</w:t>
      </w:r>
      <w:r w:rsidR="00091946">
        <w:rPr>
          <w:rFonts w:cs="Arial"/>
        </w:rPr>
        <w:t xml:space="preserve"> </w:t>
      </w:r>
      <w:r>
        <w:rPr>
          <w:rFonts w:cs="Arial"/>
        </w:rPr>
        <w:t>При зачислении с частичной оплатой программы обучения в личный кабинет родителя приходит уведомление: «</w:t>
      </w:r>
      <w:r w:rsidRPr="007A32B3">
        <w:rPr>
          <w:rFonts w:cs="Arial"/>
        </w:rPr>
        <w:t xml:space="preserve">Ребенок </w:t>
      </w:r>
      <w:r>
        <w:rPr>
          <w:rFonts w:cs="Arial"/>
        </w:rPr>
        <w:t>«</w:t>
      </w:r>
      <w:r w:rsidRPr="007A32B3">
        <w:rPr>
          <w:rFonts w:cs="Arial"/>
        </w:rPr>
        <w:t>ФИО ребенка</w:t>
      </w:r>
      <w:r>
        <w:rPr>
          <w:rFonts w:cs="Arial"/>
        </w:rPr>
        <w:t>»</w:t>
      </w:r>
      <w:r w:rsidRPr="007A32B3">
        <w:rPr>
          <w:rFonts w:cs="Arial"/>
        </w:rPr>
        <w:t xml:space="preserve"> зачислен в группу </w:t>
      </w:r>
      <w:r w:rsidR="00091946" w:rsidRPr="007F50E7">
        <w:rPr>
          <w:rFonts w:cs="Arial"/>
        </w:rPr>
        <w:t>&lt;</w:t>
      </w:r>
      <w:r w:rsidRPr="007A32B3">
        <w:rPr>
          <w:rFonts w:cs="Arial"/>
        </w:rPr>
        <w:t>Наименование группы</w:t>
      </w:r>
      <w:r w:rsidR="00091946" w:rsidRPr="007F50E7">
        <w:rPr>
          <w:rFonts w:cs="Arial"/>
        </w:rPr>
        <w:t>&gt;</w:t>
      </w:r>
      <w:r w:rsidRPr="007A32B3">
        <w:rPr>
          <w:rFonts w:cs="Arial"/>
        </w:rPr>
        <w:t xml:space="preserve"> с частичной оплатой сертификатом </w:t>
      </w:r>
      <w:r w:rsidR="007F50E7" w:rsidRPr="007F50E7">
        <w:rPr>
          <w:rFonts w:cs="Arial"/>
        </w:rPr>
        <w:t>&lt;</w:t>
      </w:r>
      <w:r w:rsidR="007F50E7">
        <w:rPr>
          <w:rFonts w:cs="Arial"/>
        </w:rPr>
        <w:t>н</w:t>
      </w:r>
      <w:r w:rsidRPr="007A32B3">
        <w:rPr>
          <w:rFonts w:cs="Arial"/>
        </w:rPr>
        <w:t>омер сертификата</w:t>
      </w:r>
      <w:r w:rsidR="007F50E7" w:rsidRPr="007F50E7">
        <w:rPr>
          <w:rFonts w:cs="Arial"/>
        </w:rPr>
        <w:t>&gt;</w:t>
      </w:r>
      <w:r w:rsidRPr="007A32B3">
        <w:rPr>
          <w:rFonts w:cs="Arial"/>
        </w:rPr>
        <w:t>. Часть стоимости программы необходимо будет оплатить из собственных средств</w:t>
      </w:r>
      <w:r>
        <w:rPr>
          <w:rFonts w:cs="Arial"/>
        </w:rPr>
        <w:t>».</w:t>
      </w:r>
    </w:p>
    <w:p w14:paraId="32E056DE" w14:textId="1B74EB8D" w:rsidR="00F57232" w:rsidRPr="004F6D58" w:rsidRDefault="00F57232">
      <w:pPr>
        <w:pStyle w:val="11"/>
        <w:rPr>
          <w:rFonts w:cs="Arial"/>
        </w:rPr>
      </w:pPr>
      <w:bookmarkStart w:id="88" w:name="_Toc18657473"/>
      <w:bookmarkStart w:id="89" w:name="_Ref19781566"/>
      <w:bookmarkStart w:id="90" w:name="_Toc58591277"/>
      <w:r w:rsidRPr="004F6D58">
        <w:rPr>
          <w:rFonts w:cs="Arial"/>
        </w:rPr>
        <w:lastRenderedPageBreak/>
        <w:t>Заявлени</w:t>
      </w:r>
      <w:r w:rsidR="00D95A11" w:rsidRPr="004F6D58">
        <w:rPr>
          <w:rFonts w:cs="Arial"/>
        </w:rPr>
        <w:t>я</w:t>
      </w:r>
      <w:r w:rsidRPr="004F6D58">
        <w:rPr>
          <w:rFonts w:cs="Arial"/>
        </w:rPr>
        <w:t xml:space="preserve"> о прекращении обучения</w:t>
      </w:r>
      <w:bookmarkEnd w:id="88"/>
      <w:bookmarkEnd w:id="89"/>
      <w:bookmarkEnd w:id="90"/>
    </w:p>
    <w:p w14:paraId="63713F6A" w14:textId="01669393" w:rsidR="00393A8A" w:rsidRPr="004F6D58" w:rsidRDefault="00F57232" w:rsidP="00393A8A">
      <w:pPr>
        <w:pStyle w:val="phnormal"/>
        <w:rPr>
          <w:rFonts w:cs="Arial"/>
        </w:rPr>
      </w:pPr>
      <w:r w:rsidRPr="004F6D58">
        <w:rPr>
          <w:rFonts w:cs="Arial"/>
        </w:rPr>
        <w:t>Раздел «Заявлени</w:t>
      </w:r>
      <w:r w:rsidR="00D95A11" w:rsidRPr="004F6D58">
        <w:rPr>
          <w:rFonts w:cs="Arial"/>
        </w:rPr>
        <w:t xml:space="preserve">я </w:t>
      </w:r>
      <w:r w:rsidRPr="004F6D58">
        <w:rPr>
          <w:rFonts w:cs="Arial"/>
        </w:rPr>
        <w:t xml:space="preserve">о прекращении обучения» </w:t>
      </w:r>
      <w:r w:rsidR="00393A8A" w:rsidRPr="004F6D58">
        <w:rPr>
          <w:rFonts w:cs="Arial"/>
        </w:rPr>
        <w:t>содержит общую информацию о</w:t>
      </w:r>
      <w:r w:rsidRPr="004F6D58">
        <w:rPr>
          <w:rFonts w:cs="Arial"/>
        </w:rPr>
        <w:t xml:space="preserve"> </w:t>
      </w:r>
      <w:r w:rsidR="00393A8A" w:rsidRPr="004F6D58">
        <w:rPr>
          <w:rFonts w:cs="Arial"/>
        </w:rPr>
        <w:t>заявлениях</w:t>
      </w:r>
      <w:r w:rsidRPr="004F6D58">
        <w:rPr>
          <w:rFonts w:cs="Arial"/>
        </w:rPr>
        <w:t xml:space="preserve"> учащегося.</w:t>
      </w:r>
    </w:p>
    <w:p w14:paraId="0A9AAB44" w14:textId="471A0047" w:rsidR="00F57232" w:rsidRPr="004F6D58" w:rsidRDefault="00393A8A" w:rsidP="00393A8A">
      <w:pPr>
        <w:pStyle w:val="phnormal"/>
        <w:rPr>
          <w:rFonts w:cs="Arial"/>
        </w:rPr>
      </w:pPr>
      <w:r w:rsidRPr="004F6D58">
        <w:rPr>
          <w:rFonts w:cs="Arial"/>
        </w:rPr>
        <w:t xml:space="preserve">В данном разделе </w:t>
      </w:r>
      <w:r w:rsidR="00304623" w:rsidRPr="004F6D58">
        <w:rPr>
          <w:rFonts w:cs="Arial"/>
        </w:rPr>
        <w:t xml:space="preserve">информация представлена </w:t>
      </w:r>
      <w:r w:rsidRPr="004F6D58">
        <w:rPr>
          <w:rFonts w:cs="Arial"/>
        </w:rPr>
        <w:t xml:space="preserve">в </w:t>
      </w:r>
      <w:r w:rsidR="00304623" w:rsidRPr="004F6D58">
        <w:rPr>
          <w:rFonts w:cs="Arial"/>
        </w:rPr>
        <w:t>табличном виде и содержит следующие графы</w:t>
      </w:r>
      <w:r w:rsidRPr="004F6D58">
        <w:rPr>
          <w:rFonts w:cs="Arial"/>
        </w:rPr>
        <w:t xml:space="preserve"> (</w:t>
      </w:r>
      <w:r w:rsidR="00594A3A" w:rsidRPr="004F6D58">
        <w:rPr>
          <w:rFonts w:cs="Arial"/>
        </w:rPr>
        <w:fldChar w:fldCharType="begin"/>
      </w:r>
      <w:r w:rsidR="00594A3A" w:rsidRPr="004F6D58">
        <w:rPr>
          <w:rFonts w:cs="Arial"/>
        </w:rPr>
        <w:instrText xml:space="preserve"> REF _Ref18599567 \h </w:instrText>
      </w:r>
      <w:r w:rsidR="004F6D58">
        <w:rPr>
          <w:rFonts w:cs="Arial"/>
        </w:rPr>
        <w:instrText xml:space="preserve"> \* MERGEFORMAT </w:instrText>
      </w:r>
      <w:r w:rsidR="00594A3A" w:rsidRPr="004F6D58">
        <w:rPr>
          <w:rFonts w:cs="Arial"/>
        </w:rPr>
      </w:r>
      <w:r w:rsidR="00594A3A" w:rsidRPr="004F6D58">
        <w:rPr>
          <w:rFonts w:cs="Arial"/>
        </w:rPr>
        <w:fldChar w:fldCharType="separate"/>
      </w:r>
      <w:r w:rsidR="00797E63" w:rsidRPr="00797E63">
        <w:rPr>
          <w:rFonts w:cs="Arial"/>
        </w:rPr>
        <w:t>Рисунок 30</w:t>
      </w:r>
      <w:r w:rsidR="00594A3A" w:rsidRPr="004F6D58">
        <w:rPr>
          <w:rFonts w:cs="Arial"/>
        </w:rPr>
        <w:fldChar w:fldCharType="end"/>
      </w:r>
      <w:r w:rsidRPr="004F6D58">
        <w:rPr>
          <w:rFonts w:cs="Arial"/>
        </w:rPr>
        <w:t>):</w:t>
      </w:r>
    </w:p>
    <w:p w14:paraId="6AA8F670" w14:textId="2B36A1BD" w:rsidR="00393A8A" w:rsidRPr="004F6D58" w:rsidRDefault="00335945" w:rsidP="00393A8A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9E78874" wp14:editId="45EB91A1">
            <wp:extent cx="5991225" cy="2830347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691" cy="283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235E" w14:textId="75381AED" w:rsidR="00F57232" w:rsidRPr="004F6D58" w:rsidRDefault="0097123F" w:rsidP="00393A8A">
      <w:pPr>
        <w:pStyle w:val="phfiguretitle"/>
      </w:pPr>
      <w:bookmarkStart w:id="91" w:name="_Ref18599567"/>
      <w:r w:rsidRPr="004F6D58"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30</w:t>
      </w:r>
      <w:r w:rsidR="007365D0">
        <w:rPr>
          <w:noProof/>
        </w:rPr>
        <w:fldChar w:fldCharType="end"/>
      </w:r>
      <w:bookmarkEnd w:id="91"/>
      <w:r w:rsidR="00393A8A" w:rsidRPr="004F6D58">
        <w:t xml:space="preserve"> – Раздел «Заявление о прекращении обучения»</w:t>
      </w:r>
    </w:p>
    <w:p w14:paraId="6670B094" w14:textId="51F0CCB5" w:rsidR="00393A8A" w:rsidRPr="004F6D58" w:rsidRDefault="00393A8A" w:rsidP="00393A8A">
      <w:pPr>
        <w:pStyle w:val="phlistitemized1"/>
      </w:pPr>
      <w:r w:rsidRPr="004F6D58">
        <w:t>«</w:t>
      </w:r>
      <w:r w:rsidR="00E22F99">
        <w:t>№ </w:t>
      </w:r>
      <w:r w:rsidRPr="004F6D58">
        <w:t>заявления»</w:t>
      </w:r>
      <w:r w:rsidR="00F82193" w:rsidRPr="004F6D58">
        <w:t xml:space="preserve"> – отображается номер заявления</w:t>
      </w:r>
      <w:r w:rsidRPr="004F6D58">
        <w:t>;</w:t>
      </w:r>
    </w:p>
    <w:p w14:paraId="0C32F91B" w14:textId="77777777" w:rsidR="00393A8A" w:rsidRPr="004F6D58" w:rsidRDefault="00393A8A" w:rsidP="00393A8A">
      <w:pPr>
        <w:pStyle w:val="phlistitemized1"/>
      </w:pPr>
      <w:r w:rsidRPr="004F6D58">
        <w:t>«Группа»</w:t>
      </w:r>
      <w:r w:rsidR="00FA5760" w:rsidRPr="004F6D58">
        <w:t xml:space="preserve"> – отображается группа, в которой</w:t>
      </w:r>
      <w:r w:rsidR="00FA23AE" w:rsidRPr="004F6D58">
        <w:t xml:space="preserve"> обучается учащийся</w:t>
      </w:r>
      <w:r w:rsidRPr="004F6D58">
        <w:t>;</w:t>
      </w:r>
    </w:p>
    <w:p w14:paraId="1A8B4466" w14:textId="77777777" w:rsidR="00393A8A" w:rsidRPr="004F6D58" w:rsidRDefault="00393A8A" w:rsidP="00393A8A">
      <w:pPr>
        <w:pStyle w:val="phlistitemized1"/>
      </w:pPr>
      <w:r w:rsidRPr="004F6D58">
        <w:t>«Причина прекращения обучения»</w:t>
      </w:r>
      <w:r w:rsidR="00F82193" w:rsidRPr="004F6D58">
        <w:t xml:space="preserve"> – </w:t>
      </w:r>
      <w:r w:rsidR="00FA5760" w:rsidRPr="004F6D58">
        <w:t>отображается причина, которую ввел учащийся/родитель в личном кабинете</w:t>
      </w:r>
      <w:r w:rsidRPr="004F6D58">
        <w:t>;</w:t>
      </w:r>
    </w:p>
    <w:p w14:paraId="6BCBAA62" w14:textId="77777777" w:rsidR="00393A8A" w:rsidRDefault="00393A8A" w:rsidP="00915EDD">
      <w:pPr>
        <w:pStyle w:val="phlistitemized1"/>
      </w:pPr>
      <w:r w:rsidRPr="004F6D58">
        <w:t>«Статус</w:t>
      </w:r>
      <w:r w:rsidR="00915EDD" w:rsidRPr="004F6D58">
        <w:t>»</w:t>
      </w:r>
      <w:r w:rsidR="00FA5760" w:rsidRPr="004F6D58">
        <w:t xml:space="preserve"> – отображается</w:t>
      </w:r>
      <w:r w:rsidR="00ED5261" w:rsidRPr="004F6D58">
        <w:t xml:space="preserve"> значение</w:t>
      </w:r>
      <w:r w:rsidR="00FA5760" w:rsidRPr="004F6D58">
        <w:t xml:space="preserve"> заявления.</w:t>
      </w:r>
    </w:p>
    <w:p w14:paraId="263F28B9" w14:textId="060E944F" w:rsidR="00796703" w:rsidRDefault="009C0C67" w:rsidP="009C0C67">
      <w:pPr>
        <w:pStyle w:val="11"/>
      </w:pPr>
      <w:bookmarkStart w:id="92" w:name="_Ref58422308"/>
      <w:bookmarkStart w:id="93" w:name="_Toc58591278"/>
      <w:r>
        <w:lastRenderedPageBreak/>
        <w:t>Сообщения</w:t>
      </w:r>
      <w:bookmarkEnd w:id="92"/>
      <w:bookmarkEnd w:id="93"/>
    </w:p>
    <w:p w14:paraId="339705BB" w14:textId="06BD3A1C" w:rsidR="00B11990" w:rsidRDefault="00B11990" w:rsidP="00B11990">
      <w:pPr>
        <w:pStyle w:val="phnormal"/>
        <w:rPr>
          <w:rFonts w:cs="Arial"/>
        </w:rPr>
      </w:pPr>
      <w:r w:rsidRPr="004F6D58">
        <w:rPr>
          <w:rFonts w:cs="Arial"/>
        </w:rPr>
        <w:t>Раздел «</w:t>
      </w:r>
      <w:r>
        <w:rPr>
          <w:rFonts w:cs="Arial"/>
        </w:rPr>
        <w:t>Сообщения</w:t>
      </w:r>
      <w:r w:rsidRPr="004F6D58">
        <w:rPr>
          <w:rFonts w:cs="Arial"/>
        </w:rPr>
        <w:t>» содержит информацию о</w:t>
      </w:r>
      <w:r w:rsidR="00860F4A">
        <w:rPr>
          <w:rFonts w:cs="Arial"/>
        </w:rPr>
        <w:t xml:space="preserve"> сообщениях, полученных от образовательных организаций</w:t>
      </w:r>
      <w:r w:rsidR="00DC1A65">
        <w:rPr>
          <w:rFonts w:cs="Arial"/>
        </w:rPr>
        <w:t xml:space="preserve"> (</w:t>
      </w:r>
      <w:r w:rsidR="00175F11">
        <w:rPr>
          <w:rFonts w:cs="Arial"/>
        </w:rPr>
        <w:fldChar w:fldCharType="begin"/>
      </w:r>
      <w:r w:rsidR="00175F11">
        <w:rPr>
          <w:rFonts w:cs="Arial"/>
        </w:rPr>
        <w:instrText xml:space="preserve"> REF _Ref58486913 \h </w:instrText>
      </w:r>
      <w:r w:rsidR="00175F11">
        <w:rPr>
          <w:rFonts w:cs="Arial"/>
        </w:rPr>
      </w:r>
      <w:r w:rsidR="00175F11">
        <w:rPr>
          <w:rFonts w:cs="Arial"/>
        </w:rPr>
        <w:fldChar w:fldCharType="separate"/>
      </w:r>
      <w:r w:rsidR="00797E63">
        <w:t>Рисунок </w:t>
      </w:r>
      <w:r w:rsidR="00797E63">
        <w:rPr>
          <w:noProof/>
        </w:rPr>
        <w:t>31</w:t>
      </w:r>
      <w:r w:rsidR="00175F11">
        <w:rPr>
          <w:rFonts w:cs="Arial"/>
        </w:rPr>
        <w:fldChar w:fldCharType="end"/>
      </w:r>
      <w:r w:rsidR="00DC1A65">
        <w:rPr>
          <w:rFonts w:cs="Arial"/>
        </w:rPr>
        <w:t>)</w:t>
      </w:r>
      <w:r w:rsidR="00860F4A">
        <w:rPr>
          <w:rFonts w:cs="Arial"/>
        </w:rPr>
        <w:t>.</w:t>
      </w:r>
    </w:p>
    <w:p w14:paraId="045516AF" w14:textId="21A6978E" w:rsidR="00DC1A65" w:rsidRDefault="002155B3" w:rsidP="00DC1A65">
      <w:pPr>
        <w:pStyle w:val="phfigure"/>
      </w:pPr>
      <w:r>
        <w:rPr>
          <w:noProof/>
        </w:rPr>
        <w:drawing>
          <wp:inline distT="0" distB="0" distL="0" distR="0" wp14:anchorId="0F10E593" wp14:editId="7B478024">
            <wp:extent cx="6553200" cy="265210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143" cy="26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ECEC" w14:textId="36639036" w:rsidR="00DC1A65" w:rsidRDefault="00DC1A65" w:rsidP="00DC1A65">
      <w:pPr>
        <w:pStyle w:val="phfiguretitle"/>
      </w:pPr>
      <w:bookmarkStart w:id="94" w:name="_Ref58486913"/>
      <w:bookmarkStart w:id="95" w:name="_Ref58490720"/>
      <w:r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31</w:t>
      </w:r>
      <w:r w:rsidR="007365D0">
        <w:rPr>
          <w:noProof/>
        </w:rPr>
        <w:fldChar w:fldCharType="end"/>
      </w:r>
      <w:bookmarkEnd w:id="94"/>
      <w:r w:rsidR="00F81BAF">
        <w:t xml:space="preserve"> – </w:t>
      </w:r>
      <w:r>
        <w:t>Раздел «Сообщения»</w:t>
      </w:r>
      <w:r w:rsidR="00670861">
        <w:t xml:space="preserve"> </w:t>
      </w:r>
      <w:r w:rsidR="00A74497" w:rsidRPr="004F6D58">
        <w:t>для пользователя с ролью «Родитель»</w:t>
      </w:r>
      <w:bookmarkEnd w:id="95"/>
    </w:p>
    <w:p w14:paraId="12BD3800" w14:textId="4251D291" w:rsidR="00860F4A" w:rsidRDefault="00860F4A" w:rsidP="00CE407F">
      <w:pPr>
        <w:pStyle w:val="phlistitemizedtitle"/>
      </w:pPr>
      <w:r>
        <w:t>Сообщение содержит поля:</w:t>
      </w:r>
    </w:p>
    <w:p w14:paraId="04FA373E" w14:textId="3B6AE235" w:rsidR="00860F4A" w:rsidRPr="00860F4A" w:rsidRDefault="00DC1A65" w:rsidP="00860F4A">
      <w:pPr>
        <w:pStyle w:val="phlistitemized1"/>
      </w:pPr>
      <w:r>
        <w:t>«Текст» – содержание</w:t>
      </w:r>
      <w:r w:rsidR="00860F4A">
        <w:t xml:space="preserve"> сообщения;</w:t>
      </w:r>
    </w:p>
    <w:p w14:paraId="0E25FDB9" w14:textId="311EA11D" w:rsidR="00860F4A" w:rsidRPr="00860F4A" w:rsidRDefault="00860F4A" w:rsidP="00860F4A">
      <w:pPr>
        <w:pStyle w:val="phlistitemized1"/>
      </w:pPr>
      <w:r>
        <w:t>«</w:t>
      </w:r>
      <w:r w:rsidRPr="00860F4A">
        <w:t>Добавлено</w:t>
      </w:r>
      <w:r>
        <w:t>» – д</w:t>
      </w:r>
      <w:r w:rsidRPr="00860F4A">
        <w:t xml:space="preserve">ата </w:t>
      </w:r>
      <w:r>
        <w:t>отправки</w:t>
      </w:r>
      <w:r w:rsidRPr="00860F4A">
        <w:t xml:space="preserve"> сообще</w:t>
      </w:r>
      <w:r>
        <w:t>ния;</w:t>
      </w:r>
    </w:p>
    <w:p w14:paraId="62835E86" w14:textId="4762AD92" w:rsidR="00860F4A" w:rsidRPr="00860F4A" w:rsidRDefault="00860F4A" w:rsidP="00860F4A">
      <w:pPr>
        <w:pStyle w:val="phlistitemized1"/>
      </w:pPr>
      <w:r>
        <w:t>«</w:t>
      </w:r>
      <w:r w:rsidRPr="00860F4A">
        <w:t>Отправитель</w:t>
      </w:r>
      <w:r>
        <w:t>» – ФИО, должность отправителя сообщения;</w:t>
      </w:r>
    </w:p>
    <w:p w14:paraId="64CE1CFC" w14:textId="15228CDD" w:rsidR="00860F4A" w:rsidRPr="00860F4A" w:rsidRDefault="00860F4A" w:rsidP="00860F4A">
      <w:pPr>
        <w:pStyle w:val="phlistitemized1"/>
      </w:pPr>
      <w:r>
        <w:t>«</w:t>
      </w:r>
      <w:r w:rsidRPr="00860F4A">
        <w:t>Организация</w:t>
      </w:r>
      <w:r>
        <w:t>» – организация, из которой отправлено сообщение;</w:t>
      </w:r>
    </w:p>
    <w:p w14:paraId="523AD560" w14:textId="4906335B" w:rsidR="00860F4A" w:rsidRPr="00860F4A" w:rsidRDefault="00860F4A" w:rsidP="00860F4A">
      <w:pPr>
        <w:pStyle w:val="phlistitemized1"/>
      </w:pPr>
      <w:r>
        <w:t>«</w:t>
      </w:r>
      <w:r w:rsidRPr="00860F4A">
        <w:t>Файл</w:t>
      </w:r>
      <w:r>
        <w:t>» – загруженный организацией</w:t>
      </w:r>
      <w:r w:rsidRPr="00860F4A">
        <w:t xml:space="preserve"> файл</w:t>
      </w:r>
      <w:r>
        <w:t>. Просмотрите и скачайте файл при необходимости.</w:t>
      </w:r>
    </w:p>
    <w:p w14:paraId="6486B56B" w14:textId="311BECC6" w:rsidR="00860F4A" w:rsidRDefault="00333187" w:rsidP="00B11990">
      <w:pPr>
        <w:pStyle w:val="phnormal"/>
      </w:pPr>
      <w:r>
        <w:t>Нажмите на кнопку «Просмотр».</w:t>
      </w:r>
      <w:r w:rsidR="00CE407F">
        <w:t xml:space="preserve"> </w:t>
      </w:r>
      <w:r w:rsidR="00E657A7">
        <w:t xml:space="preserve">Откроется окно «Уведомление», которое содержит полный текст сообщения </w:t>
      </w:r>
      <w:r w:rsidR="00CE407F">
        <w:t>(</w:t>
      </w:r>
      <w:r w:rsidR="00E657A7">
        <w:fldChar w:fldCharType="begin"/>
      </w:r>
      <w:r w:rsidR="00E657A7">
        <w:instrText xml:space="preserve"> REF _Ref58487278 \h </w:instrText>
      </w:r>
      <w:r w:rsidR="00E657A7">
        <w:fldChar w:fldCharType="separate"/>
      </w:r>
      <w:r w:rsidR="00797E63">
        <w:t>Рисунок </w:t>
      </w:r>
      <w:r w:rsidR="00797E63">
        <w:rPr>
          <w:noProof/>
        </w:rPr>
        <w:t>32</w:t>
      </w:r>
      <w:r w:rsidR="00E657A7">
        <w:fldChar w:fldCharType="end"/>
      </w:r>
      <w:r w:rsidR="00765A77">
        <w:t>).</w:t>
      </w:r>
      <w:r w:rsidR="00CD1F09">
        <w:t xml:space="preserve"> </w:t>
      </w:r>
      <w:r w:rsidR="005A1C46">
        <w:t>После нажатия на кнопку «Просмотр» сообщение считается прочитанным.</w:t>
      </w:r>
    </w:p>
    <w:p w14:paraId="54F88746" w14:textId="77777777" w:rsidR="00E657A7" w:rsidRDefault="00E657A7" w:rsidP="00E657A7">
      <w:pPr>
        <w:pStyle w:val="phfigure"/>
      </w:pPr>
      <w:r>
        <w:rPr>
          <w:noProof/>
        </w:rPr>
        <w:drawing>
          <wp:inline distT="0" distB="0" distL="0" distR="0" wp14:anchorId="1033FCCB" wp14:editId="7FFCA6F1">
            <wp:extent cx="6171429" cy="1533333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едомление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9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3911" w14:textId="09189907" w:rsidR="00E657A7" w:rsidRDefault="00E657A7" w:rsidP="00E657A7">
      <w:pPr>
        <w:pStyle w:val="phfiguretitle"/>
      </w:pPr>
      <w:bookmarkStart w:id="96" w:name="_Ref58487278"/>
      <w:r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32</w:t>
      </w:r>
      <w:r w:rsidR="007365D0">
        <w:rPr>
          <w:noProof/>
        </w:rPr>
        <w:fldChar w:fldCharType="end"/>
      </w:r>
      <w:bookmarkEnd w:id="96"/>
      <w:r>
        <w:t xml:space="preserve"> – Окно «Уведомление»</w:t>
      </w:r>
    </w:p>
    <w:p w14:paraId="190BFC66" w14:textId="6D9AD4F1" w:rsidR="00CE407F" w:rsidRPr="00CE407F" w:rsidRDefault="00CE407F" w:rsidP="00B11990">
      <w:pPr>
        <w:pStyle w:val="phnormal"/>
      </w:pPr>
      <w:r>
        <w:lastRenderedPageBreak/>
        <w:t xml:space="preserve">Для поиска сообщений </w:t>
      </w:r>
      <w:r w:rsidRPr="00CE407F">
        <w:t>введите значение с клавиатуры в поле «Поиск»</w:t>
      </w:r>
      <w:r w:rsidR="00C6540E">
        <w:t xml:space="preserve"> (</w:t>
      </w:r>
      <w:r w:rsidR="00C6540E">
        <w:fldChar w:fldCharType="begin"/>
      </w:r>
      <w:r w:rsidR="00C6540E">
        <w:instrText xml:space="preserve"> REF _Ref58486913 \h </w:instrText>
      </w:r>
      <w:r w:rsidR="00C6540E">
        <w:fldChar w:fldCharType="separate"/>
      </w:r>
      <w:r w:rsidR="00797E63">
        <w:t>Рисунок </w:t>
      </w:r>
      <w:r w:rsidR="00797E63">
        <w:rPr>
          <w:noProof/>
        </w:rPr>
        <w:t>31</w:t>
      </w:r>
      <w:r w:rsidR="00C6540E">
        <w:fldChar w:fldCharType="end"/>
      </w:r>
      <w:r w:rsidR="00C6540E">
        <w:t>)</w:t>
      </w:r>
      <w:r w:rsidRPr="00CE407F">
        <w:t>. Отобразятся только те сообщения, которые соответствуют запросу поиска</w:t>
      </w:r>
      <w:r>
        <w:t>.</w:t>
      </w:r>
    </w:p>
    <w:p w14:paraId="12D8E715" w14:textId="455E2DA9" w:rsidR="009A7F18" w:rsidRDefault="009A7F18" w:rsidP="009A7F18">
      <w:pPr>
        <w:pStyle w:val="11"/>
      </w:pPr>
      <w:bookmarkStart w:id="97" w:name="_Ref43374507"/>
      <w:bookmarkStart w:id="98" w:name="_Toc58591279"/>
      <w:r>
        <w:lastRenderedPageBreak/>
        <w:t>Помощь</w:t>
      </w:r>
      <w:bookmarkEnd w:id="97"/>
      <w:bookmarkEnd w:id="98"/>
    </w:p>
    <w:p w14:paraId="3D059804" w14:textId="4F8ED8FF" w:rsidR="009A7F18" w:rsidRDefault="009A7F18" w:rsidP="009A7F18">
      <w:pPr>
        <w:pStyle w:val="phnormal"/>
      </w:pPr>
      <w:r>
        <w:t>Раздел «Помощь» содержит информационные материалы для родителей и учеников из соответствующего реестра (</w:t>
      </w:r>
      <w:r>
        <w:fldChar w:fldCharType="begin"/>
      </w:r>
      <w:r>
        <w:instrText xml:space="preserve"> REF _Ref43374412 \h </w:instrText>
      </w:r>
      <w:r>
        <w:fldChar w:fldCharType="separate"/>
      </w:r>
      <w:r w:rsidR="00797E63">
        <w:t>Рисунок </w:t>
      </w:r>
      <w:r w:rsidR="00797E63">
        <w:rPr>
          <w:noProof/>
        </w:rPr>
        <w:t>33</w:t>
      </w:r>
      <w:r>
        <w:fldChar w:fldCharType="end"/>
      </w:r>
      <w:r>
        <w:t>).</w:t>
      </w:r>
    </w:p>
    <w:p w14:paraId="7A61EF91" w14:textId="57971C70" w:rsidR="009A7F18" w:rsidRDefault="005C0D2C" w:rsidP="009A7F18">
      <w:pPr>
        <w:pStyle w:val="phfigure"/>
      </w:pPr>
      <w:r>
        <w:rPr>
          <w:noProof/>
        </w:rPr>
        <w:drawing>
          <wp:inline distT="0" distB="0" distL="0" distR="0" wp14:anchorId="5B2ADD83" wp14:editId="63280252">
            <wp:extent cx="5886450" cy="274854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336" cy="27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D2E9" w14:textId="242D3332" w:rsidR="009A7F18" w:rsidRDefault="009A7F18" w:rsidP="009A7F18">
      <w:pPr>
        <w:pStyle w:val="phfiguretitle"/>
      </w:pPr>
      <w:bookmarkStart w:id="99" w:name="_Ref43374412"/>
      <w:r>
        <w:t>Р</w:t>
      </w:r>
      <w:r w:rsidR="00E22F99">
        <w:t>исунок </w:t>
      </w:r>
      <w:r w:rsidR="007365D0">
        <w:fldChar w:fldCharType="begin"/>
      </w:r>
      <w:r w:rsidR="007365D0">
        <w:instrText xml:space="preserve"> SEQ Рисунок \* ARABIC </w:instrText>
      </w:r>
      <w:r w:rsidR="007365D0">
        <w:fldChar w:fldCharType="separate"/>
      </w:r>
      <w:r w:rsidR="00797E63">
        <w:rPr>
          <w:noProof/>
        </w:rPr>
        <w:t>33</w:t>
      </w:r>
      <w:r w:rsidR="007365D0">
        <w:rPr>
          <w:noProof/>
        </w:rPr>
        <w:fldChar w:fldCharType="end"/>
      </w:r>
      <w:bookmarkEnd w:id="99"/>
      <w:r>
        <w:t xml:space="preserve"> – Раздел «Помощь»</w:t>
      </w:r>
    </w:p>
    <w:p w14:paraId="4ED13863" w14:textId="51ABABCD" w:rsidR="009A7F18" w:rsidRPr="009A7F18" w:rsidRDefault="009A7F18" w:rsidP="009A7F18">
      <w:pPr>
        <w:pStyle w:val="phnormal"/>
      </w:pPr>
      <w:r>
        <w:t>Все материалы представлены в виде ссылок и доступны для скачивания.</w:t>
      </w:r>
    </w:p>
    <w:p w14:paraId="7F546DAE" w14:textId="77777777" w:rsidR="0070480D" w:rsidRPr="004F6D58" w:rsidRDefault="0070480D" w:rsidP="0070480D">
      <w:pPr>
        <w:pStyle w:val="11"/>
        <w:rPr>
          <w:rFonts w:cs="Arial"/>
        </w:rPr>
      </w:pPr>
      <w:bookmarkStart w:id="100" w:name="_Toc18657474"/>
      <w:bookmarkStart w:id="101" w:name="_Toc58591280"/>
      <w:r w:rsidRPr="004F6D58">
        <w:rPr>
          <w:rFonts w:cs="Arial"/>
        </w:rPr>
        <w:lastRenderedPageBreak/>
        <w:t xml:space="preserve">Завершение работы </w:t>
      </w:r>
      <w:r w:rsidR="00CA1247" w:rsidRPr="004F6D58">
        <w:rPr>
          <w:rFonts w:cs="Arial"/>
        </w:rPr>
        <w:t xml:space="preserve">с </w:t>
      </w:r>
      <w:r w:rsidRPr="004F6D58">
        <w:rPr>
          <w:rFonts w:cs="Arial"/>
        </w:rPr>
        <w:t>Систем</w:t>
      </w:r>
      <w:bookmarkEnd w:id="79"/>
      <w:r w:rsidR="00CA1247" w:rsidRPr="004F6D58">
        <w:rPr>
          <w:rFonts w:cs="Arial"/>
        </w:rPr>
        <w:t>ой</w:t>
      </w:r>
      <w:bookmarkEnd w:id="100"/>
      <w:bookmarkEnd w:id="101"/>
    </w:p>
    <w:p w14:paraId="6500A49E" w14:textId="6E8430DC" w:rsidR="004C678B" w:rsidRPr="004F6D58" w:rsidRDefault="004C678B" w:rsidP="0036495F">
      <w:pPr>
        <w:pStyle w:val="phnormal"/>
        <w:rPr>
          <w:rFonts w:cs="Arial"/>
        </w:rPr>
      </w:pPr>
      <w:r w:rsidRPr="004F6D58">
        <w:rPr>
          <w:rFonts w:cs="Arial"/>
        </w:rPr>
        <w:t xml:space="preserve">Для завершения работы с Системой нажмите на пиктограмму </w:t>
      </w:r>
      <w:r w:rsidR="00883EDB" w:rsidRPr="004F6D58">
        <w:rPr>
          <w:rFonts w:cs="Arial"/>
          <w:noProof/>
        </w:rPr>
        <w:drawing>
          <wp:inline distT="0" distB="0" distL="0" distR="0" wp14:anchorId="5BDD677D" wp14:editId="57D81FDE">
            <wp:extent cx="695960" cy="484505"/>
            <wp:effectExtent l="0" t="0" r="8890" b="0"/>
            <wp:docPr id="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58">
        <w:rPr>
          <w:rFonts w:cs="Arial"/>
        </w:rPr>
        <w:t xml:space="preserve"> в правом верхнем углу окна, в открывшемся окне выберите </w:t>
      </w:r>
      <w:r w:rsidR="00857269" w:rsidRPr="004F6D58">
        <w:rPr>
          <w:rFonts w:cs="Arial"/>
        </w:rPr>
        <w:t>пункт</w:t>
      </w:r>
      <w:r w:rsidRPr="004F6D58">
        <w:rPr>
          <w:rFonts w:cs="Arial"/>
        </w:rPr>
        <w:t xml:space="preserve"> «Выход»</w:t>
      </w:r>
      <w:r w:rsidR="00857269" w:rsidRPr="004F6D58">
        <w:rPr>
          <w:rFonts w:cs="Arial"/>
        </w:rPr>
        <w:t>, отображаемый в виде ссылки.</w:t>
      </w:r>
      <w:r w:rsidR="00432941">
        <w:rPr>
          <w:rFonts w:cs="Arial"/>
        </w:rPr>
        <w:t xml:space="preserve"> Затем в появивше</w:t>
      </w:r>
      <w:r w:rsidRPr="004F6D58">
        <w:rPr>
          <w:rFonts w:cs="Arial"/>
        </w:rPr>
        <w:t>мся диалоговом окне нажмите кнопку «Да» для подтверждения выхода или кнопку «Нет» для отмены операции.</w:t>
      </w:r>
    </w:p>
    <w:p w14:paraId="35CAF656" w14:textId="77777777" w:rsidR="00F72AD6" w:rsidRPr="004F6D58" w:rsidRDefault="00F72AD6" w:rsidP="00F72AD6">
      <w:pPr>
        <w:pStyle w:val="phtitlevoid"/>
      </w:pPr>
      <w:r w:rsidRPr="004F6D58">
        <w:lastRenderedPageBreak/>
        <w:t>Лист регистрации изменений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87"/>
        <w:gridCol w:w="1100"/>
        <w:gridCol w:w="1246"/>
        <w:gridCol w:w="1828"/>
        <w:gridCol w:w="5456"/>
      </w:tblGrid>
      <w:tr w:rsidR="00FA1D4B" w:rsidRPr="004F6D58" w14:paraId="40008001" w14:textId="77777777" w:rsidTr="007F50E7">
        <w:trPr>
          <w:cantSplit/>
          <w:trHeight w:val="957"/>
          <w:tblHeader/>
        </w:trPr>
        <w:tc>
          <w:tcPr>
            <w:tcW w:w="3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590102" w14:textId="77777777" w:rsidR="00F72AD6" w:rsidRPr="004F6D58" w:rsidRDefault="00F72AD6" w:rsidP="003A608D">
            <w:pPr>
              <w:pStyle w:val="phtablecolcaption"/>
            </w:pPr>
            <w:r w:rsidRPr="004F6D58">
              <w:t>Изм.</w:t>
            </w:r>
          </w:p>
        </w:tc>
        <w:tc>
          <w:tcPr>
            <w:tcW w:w="5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88734E" w14:textId="77777777" w:rsidR="00F72AD6" w:rsidRPr="004F6D58" w:rsidRDefault="00F72AD6" w:rsidP="003A608D">
            <w:pPr>
              <w:pStyle w:val="phtablecolcaption"/>
            </w:pPr>
            <w:r w:rsidRPr="004F6D58">
              <w:t>Версия Системы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BC5F6A" w14:textId="77777777" w:rsidR="00F72AD6" w:rsidRPr="004F6D58" w:rsidRDefault="00F72AD6" w:rsidP="003A608D">
            <w:pPr>
              <w:pStyle w:val="phtablecolcaption"/>
            </w:pPr>
            <w:r w:rsidRPr="004F6D58">
              <w:t>Дата внесения изменений</w:t>
            </w:r>
          </w:p>
        </w:tc>
        <w:tc>
          <w:tcPr>
            <w:tcW w:w="8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A52473" w14:textId="77777777" w:rsidR="00F72AD6" w:rsidRPr="004F6D58" w:rsidRDefault="00F72AD6" w:rsidP="003A608D">
            <w:pPr>
              <w:pStyle w:val="phtablecolcaption"/>
            </w:pPr>
            <w:r w:rsidRPr="004F6D58">
              <w:t>Автор изменений</w:t>
            </w:r>
          </w:p>
        </w:tc>
        <w:tc>
          <w:tcPr>
            <w:tcW w:w="26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74196E" w14:textId="77777777" w:rsidR="00F72AD6" w:rsidRPr="004F6D58" w:rsidRDefault="00F72AD6" w:rsidP="003A608D">
            <w:pPr>
              <w:pStyle w:val="phtablecolcaption"/>
            </w:pPr>
            <w:r w:rsidRPr="004F6D58">
              <w:t>Краткое описание изменений</w:t>
            </w:r>
          </w:p>
        </w:tc>
      </w:tr>
      <w:tr w:rsidR="00FA1D4B" w:rsidRPr="004F6D58" w14:paraId="195BDBDF" w14:textId="77777777" w:rsidTr="007F50E7">
        <w:trPr>
          <w:trHeight w:val="395"/>
        </w:trPr>
        <w:tc>
          <w:tcPr>
            <w:tcW w:w="333" w:type="pct"/>
            <w:tcBorders>
              <w:top w:val="single" w:sz="12" w:space="0" w:color="auto"/>
              <w:left w:val="single" w:sz="12" w:space="0" w:color="auto"/>
            </w:tcBorders>
          </w:tcPr>
          <w:p w14:paraId="6E3B878B" w14:textId="77777777" w:rsidR="00F72AD6" w:rsidRPr="004F6D58" w:rsidRDefault="00F72AD6" w:rsidP="003A608D">
            <w:pPr>
              <w:pStyle w:val="phtablecellleft"/>
            </w:pPr>
            <w:r w:rsidRPr="004F6D58">
              <w:t>1</w:t>
            </w:r>
          </w:p>
        </w:tc>
        <w:tc>
          <w:tcPr>
            <w:tcW w:w="533" w:type="pct"/>
            <w:tcBorders>
              <w:top w:val="single" w:sz="12" w:space="0" w:color="auto"/>
            </w:tcBorders>
          </w:tcPr>
          <w:p w14:paraId="7CCBCFE3" w14:textId="783E6450" w:rsidR="00F72AD6" w:rsidRPr="004F6D58" w:rsidRDefault="00C51AE2" w:rsidP="003A608D">
            <w:pPr>
              <w:pStyle w:val="phtablecellleft"/>
            </w:pPr>
            <w:r w:rsidRPr="004F6D58">
              <w:t>2.11.0</w:t>
            </w:r>
          </w:p>
        </w:tc>
        <w:tc>
          <w:tcPr>
            <w:tcW w:w="604" w:type="pct"/>
            <w:tcBorders>
              <w:top w:val="single" w:sz="12" w:space="0" w:color="auto"/>
            </w:tcBorders>
          </w:tcPr>
          <w:p w14:paraId="31F322FD" w14:textId="0C9B3F23" w:rsidR="00F72AD6" w:rsidRPr="004F6D58" w:rsidRDefault="00C51AE2" w:rsidP="003A608D">
            <w:pPr>
              <w:pStyle w:val="phtablecellleft"/>
            </w:pPr>
            <w:r w:rsidRPr="004F6D58">
              <w:t>14.10.2019</w:t>
            </w:r>
          </w:p>
        </w:tc>
        <w:tc>
          <w:tcPr>
            <w:tcW w:w="886" w:type="pct"/>
            <w:tcBorders>
              <w:top w:val="single" w:sz="12" w:space="0" w:color="auto"/>
            </w:tcBorders>
          </w:tcPr>
          <w:p w14:paraId="57921090" w14:textId="3AD1CEBF" w:rsidR="00F72AD6" w:rsidRPr="004F6D58" w:rsidRDefault="00C51AE2" w:rsidP="003A608D">
            <w:pPr>
              <w:pStyle w:val="phtablecellleft"/>
            </w:pPr>
            <w:r w:rsidRPr="004F6D58">
              <w:t>Кожина А.Д.</w:t>
            </w:r>
          </w:p>
        </w:tc>
        <w:tc>
          <w:tcPr>
            <w:tcW w:w="2644" w:type="pct"/>
            <w:tcBorders>
              <w:top w:val="single" w:sz="12" w:space="0" w:color="auto"/>
              <w:right w:val="single" w:sz="12" w:space="0" w:color="auto"/>
            </w:tcBorders>
          </w:tcPr>
          <w:p w14:paraId="19923730" w14:textId="32786C33" w:rsidR="00F72AD6" w:rsidRPr="004F6D58" w:rsidRDefault="00C51AE2" w:rsidP="003A608D">
            <w:pPr>
              <w:pStyle w:val="phtablecellleft"/>
            </w:pPr>
            <w:r w:rsidRPr="004F6D58">
              <w:t>Актуализирован п.</w:t>
            </w:r>
            <w:r w:rsidRPr="004F6D58">
              <w:fldChar w:fldCharType="begin"/>
            </w:r>
            <w:r w:rsidRPr="004F6D58">
              <w:instrText xml:space="preserve"> REF _Ref21958754 \r \h </w:instrText>
            </w:r>
            <w:r w:rsidR="004F6D58">
              <w:instrText xml:space="preserve"> \* MERGEFORMAT </w:instrText>
            </w:r>
            <w:r w:rsidRPr="004F6D58">
              <w:fldChar w:fldCharType="separate"/>
            </w:r>
            <w:r w:rsidR="00797E63">
              <w:t>1.1</w:t>
            </w:r>
            <w:r w:rsidRPr="004F6D58">
              <w:fldChar w:fldCharType="end"/>
            </w:r>
            <w:r w:rsidRPr="004F6D58">
              <w:t>.</w:t>
            </w:r>
          </w:p>
        </w:tc>
      </w:tr>
      <w:tr w:rsidR="00FA1D4B" w:rsidRPr="004F6D58" w14:paraId="138117B9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40EACA9" w14:textId="77777777" w:rsidR="00F72AD6" w:rsidRPr="004F6D58" w:rsidRDefault="00F72AD6" w:rsidP="003A608D">
            <w:pPr>
              <w:pStyle w:val="phtablecellleft"/>
              <w:rPr>
                <w:lang w:eastAsia="en-US"/>
              </w:rPr>
            </w:pPr>
            <w:r w:rsidRPr="004F6D58">
              <w:rPr>
                <w:lang w:eastAsia="en-US"/>
              </w:rPr>
              <w:t>2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C780" w14:textId="65F763EE" w:rsidR="00F72AD6" w:rsidRPr="004F6D58" w:rsidRDefault="004F6D58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2.12.0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804B" w14:textId="42D745C9" w:rsidR="00F72AD6" w:rsidRPr="004F6D58" w:rsidRDefault="004F6D58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19.11.2019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B4C2" w14:textId="579D182B" w:rsidR="00F72AD6" w:rsidRPr="004F6D58" w:rsidRDefault="004F6D58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Полина А.А.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4587" w14:textId="581FA2B7" w:rsidR="00F72AD6" w:rsidRPr="004F6D58" w:rsidRDefault="004F6D58" w:rsidP="00F544AB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Документ актуал</w:t>
            </w:r>
            <w:r w:rsidR="00F544AB">
              <w:rPr>
                <w:lang w:eastAsia="en-US"/>
              </w:rPr>
              <w:t>ен</w:t>
            </w:r>
          </w:p>
        </w:tc>
      </w:tr>
      <w:tr w:rsidR="00FA1D4B" w:rsidRPr="004F6D58" w14:paraId="6A4F7E32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A77D937" w14:textId="52A3CA3E" w:rsidR="00F72AD6" w:rsidRPr="004F6D58" w:rsidRDefault="00D41040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F7FC" w14:textId="6A1373A7" w:rsidR="00F72AD6" w:rsidRPr="004F6D58" w:rsidRDefault="00D41040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2.13.0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52B0" w14:textId="0748C110" w:rsidR="00F72AD6" w:rsidRPr="004F6D58" w:rsidRDefault="00D41040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19.12.2019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2976" w14:textId="0D232BCD" w:rsidR="00F72AD6" w:rsidRPr="004F6D58" w:rsidRDefault="00D41040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Полина А.А.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99E9" w14:textId="43359F74" w:rsidR="00F72AD6" w:rsidRPr="004F6D58" w:rsidRDefault="00D41040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Документ актуален</w:t>
            </w:r>
          </w:p>
        </w:tc>
      </w:tr>
      <w:tr w:rsidR="00FA1D4B" w:rsidRPr="004F6D58" w14:paraId="31D193F2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6A93C6E" w14:textId="69571893" w:rsidR="00F72AD6" w:rsidRPr="004F6D58" w:rsidRDefault="0097285A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E988" w14:textId="7BEAE8EB" w:rsidR="00F72AD6" w:rsidRPr="004F6D58" w:rsidRDefault="0097285A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2.14.0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C845" w14:textId="4D56C0E1" w:rsidR="00F72AD6" w:rsidRPr="004F6D58" w:rsidRDefault="0097285A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11.02.2020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CBF2" w14:textId="64CC6683" w:rsidR="00F72AD6" w:rsidRPr="004F6D58" w:rsidRDefault="0097285A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Мальцева Е.В.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C453" w14:textId="3EF8C980" w:rsidR="00F72AD6" w:rsidRPr="004F6D58" w:rsidRDefault="0097285A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Документ актуален</w:t>
            </w:r>
          </w:p>
        </w:tc>
      </w:tr>
      <w:tr w:rsidR="00FA1D4B" w:rsidRPr="004F6D58" w14:paraId="7B5CB1B0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025850D" w14:textId="77E69DFF" w:rsidR="00F72AD6" w:rsidRPr="004F6D58" w:rsidRDefault="00556644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3144" w14:textId="65482982" w:rsidR="00F72AD6" w:rsidRPr="004F6D58" w:rsidRDefault="00556644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2.15.0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ECFA" w14:textId="1C6D5365" w:rsidR="00F72AD6" w:rsidRPr="004F6D58" w:rsidRDefault="00556644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25.03.2020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DC2E" w14:textId="614B08C8" w:rsidR="00F72AD6" w:rsidRPr="004F6D58" w:rsidRDefault="00556644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Стародумова Е.В.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49CB" w14:textId="5697E873" w:rsidR="00F72AD6" w:rsidRDefault="00556644" w:rsidP="00BC1F77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Актуализированы рисунки: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_Ref18596717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26</w:t>
            </w:r>
            <w:r>
              <w:rPr>
                <w:lang w:eastAsia="en-US"/>
              </w:rPr>
              <w:fldChar w:fldCharType="end"/>
            </w:r>
            <w:r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_Ref18664471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27</w:t>
            </w:r>
            <w:r>
              <w:rPr>
                <w:lang w:eastAsia="en-US"/>
              </w:rPr>
              <w:fldChar w:fldCharType="end"/>
            </w:r>
            <w:r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_Ref18670328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28</w:t>
            </w:r>
            <w:r>
              <w:rPr>
                <w:lang w:eastAsia="en-US"/>
              </w:rPr>
              <w:fldChar w:fldCharType="end"/>
            </w:r>
          </w:p>
          <w:p w14:paraId="5282B4BE" w14:textId="6EBB0C7B" w:rsidR="00BC1F77" w:rsidRPr="004F6D58" w:rsidRDefault="00BC1F77" w:rsidP="00BC1F77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Скрыты персональные данные</w:t>
            </w:r>
          </w:p>
        </w:tc>
      </w:tr>
      <w:tr w:rsidR="00FA1D4B" w:rsidRPr="004F6D58" w14:paraId="034E808B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E19B6E2" w14:textId="430601C1" w:rsidR="00F72AD6" w:rsidRPr="0005058A" w:rsidRDefault="00A920FE" w:rsidP="0005058A">
            <w:pPr>
              <w:pStyle w:val="phtablecellleft"/>
            </w:pPr>
            <w:r w:rsidRPr="0005058A">
              <w:t>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BF04" w14:textId="7704BF5B" w:rsidR="00F72AD6" w:rsidRPr="0005058A" w:rsidRDefault="00A920FE" w:rsidP="0005058A">
            <w:pPr>
              <w:pStyle w:val="phtablecellleft"/>
            </w:pPr>
            <w:r w:rsidRPr="0005058A">
              <w:t>2.16.0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B7CB" w14:textId="0C2E0A16" w:rsidR="00F72AD6" w:rsidRPr="0005058A" w:rsidRDefault="00A920FE" w:rsidP="0005058A">
            <w:pPr>
              <w:pStyle w:val="phtablecellleft"/>
            </w:pPr>
            <w:r w:rsidRPr="0005058A">
              <w:t>22.04.2020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E18E" w14:textId="11120454" w:rsidR="00F72AD6" w:rsidRPr="0005058A" w:rsidRDefault="00A920FE" w:rsidP="0005058A">
            <w:pPr>
              <w:pStyle w:val="phtablecellleft"/>
            </w:pPr>
            <w:r w:rsidRPr="0005058A">
              <w:t>Фатхинурова И.Ф.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D344" w14:textId="799AD577" w:rsidR="00F72AD6" w:rsidRPr="0005058A" w:rsidRDefault="00A920FE" w:rsidP="0005058A">
            <w:pPr>
              <w:pStyle w:val="phtablecellleft"/>
            </w:pPr>
            <w:r w:rsidRPr="0005058A">
              <w:t>Актуализирован</w:t>
            </w:r>
            <w:r w:rsidR="00CA4DAA" w:rsidRPr="0005058A">
              <w:t xml:space="preserve"> п.</w:t>
            </w:r>
            <w:r w:rsidRPr="0005058A">
              <w:t xml:space="preserve"> </w:t>
            </w:r>
            <w:r w:rsidR="00CA4DAA" w:rsidRPr="0005058A">
              <w:fldChar w:fldCharType="begin"/>
            </w:r>
            <w:r w:rsidR="00CA4DAA" w:rsidRPr="0005058A">
              <w:instrText xml:space="preserve"> REF _Ref38584691 \r \h </w:instrText>
            </w:r>
            <w:r w:rsidR="0005058A">
              <w:instrText xml:space="preserve"> \* MERGEFORMAT </w:instrText>
            </w:r>
            <w:r w:rsidR="00CA4DAA" w:rsidRPr="0005058A">
              <w:fldChar w:fldCharType="separate"/>
            </w:r>
            <w:r w:rsidR="00797E63">
              <w:t>9</w:t>
            </w:r>
            <w:r w:rsidR="00CA4DAA" w:rsidRPr="0005058A">
              <w:fldChar w:fldCharType="end"/>
            </w:r>
          </w:p>
        </w:tc>
      </w:tr>
      <w:tr w:rsidR="00FA1D4B" w:rsidRPr="004F6D58" w14:paraId="63C201F1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5A607BE" w14:textId="65517CD3" w:rsidR="00F72AD6" w:rsidRPr="004F6D58" w:rsidRDefault="008C68F7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0D84" w14:textId="022EA038" w:rsidR="00F72AD6" w:rsidRPr="004F6D58" w:rsidRDefault="008C68F7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2.17.0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7DB5" w14:textId="38FDF60C" w:rsidR="00F72AD6" w:rsidRPr="004F6D58" w:rsidRDefault="009A7F18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  <w:r w:rsidR="008C68F7">
              <w:rPr>
                <w:lang w:eastAsia="en-US"/>
              </w:rPr>
              <w:t>.06.2020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733B" w14:textId="15F2A55B" w:rsidR="00F72AD6" w:rsidRPr="004F6D58" w:rsidRDefault="008C68F7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Чувьюрова А.С.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EB07" w14:textId="77777777" w:rsidR="00F72AD6" w:rsidRDefault="008C68F7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Актуализирован п.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_Ref43206235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97E63">
              <w:rPr>
                <w:lang w:eastAsia="en-US"/>
              </w:rPr>
              <w:t>8</w:t>
            </w:r>
            <w:r>
              <w:rPr>
                <w:lang w:eastAsia="en-US"/>
              </w:rPr>
              <w:fldChar w:fldCharType="end"/>
            </w:r>
          </w:p>
          <w:p w14:paraId="7847562D" w14:textId="0DB5F7DF" w:rsidR="009A7F18" w:rsidRPr="004F6D58" w:rsidRDefault="009A7F18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Добавлен п.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_Ref43374507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97E63">
              <w:rPr>
                <w:lang w:eastAsia="en-US"/>
              </w:rPr>
              <w:t>12</w:t>
            </w:r>
            <w:r>
              <w:rPr>
                <w:lang w:eastAsia="en-US"/>
              </w:rPr>
              <w:fldChar w:fldCharType="end"/>
            </w:r>
          </w:p>
        </w:tc>
      </w:tr>
      <w:tr w:rsidR="00FA1D4B" w:rsidRPr="004F6D58" w14:paraId="7E74900A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4D175A9" w14:textId="12CA8FC7" w:rsidR="00F72AD6" w:rsidRPr="004F6D58" w:rsidRDefault="00091946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9895" w14:textId="7FFA8B7F" w:rsidR="00F72AD6" w:rsidRPr="004F6D58" w:rsidRDefault="00091946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2.18.0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4AD7" w14:textId="49C68EE8" w:rsidR="00F72AD6" w:rsidRPr="004F6D58" w:rsidRDefault="00091946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28.07.2020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1B96" w14:textId="650237A3" w:rsidR="00F72AD6" w:rsidRPr="004F6D58" w:rsidRDefault="00091946" w:rsidP="00091946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Школьная Е.О.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F82D" w14:textId="1327DBA5" w:rsidR="002E78CB" w:rsidRPr="004F6D58" w:rsidRDefault="00091946" w:rsidP="009E5475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Документ актуален</w:t>
            </w:r>
          </w:p>
        </w:tc>
      </w:tr>
      <w:tr w:rsidR="00FA1D4B" w:rsidRPr="004F6D58" w14:paraId="622A120A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8C6CA97" w14:textId="4D612B71" w:rsidR="00F72AD6" w:rsidRPr="004F6D58" w:rsidRDefault="002E78CB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DF8A" w14:textId="23CC614C" w:rsidR="00F72AD6" w:rsidRPr="004F6D58" w:rsidRDefault="002E78CB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2.18.0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A56B" w14:textId="72BD72E1" w:rsidR="00F72AD6" w:rsidRPr="004F6D58" w:rsidRDefault="002E78CB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24.08.2020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F67A" w14:textId="68ED0C82" w:rsidR="00F72AD6" w:rsidRPr="004F6D58" w:rsidRDefault="002E78CB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Полина А.А.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82C8" w14:textId="7718A1B2" w:rsidR="00F72AD6" w:rsidRPr="004F6D58" w:rsidRDefault="002E78CB" w:rsidP="00F446E2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Актуализирован </w:t>
            </w:r>
            <w:r w:rsidR="00F446E2">
              <w:rPr>
                <w:lang w:eastAsia="en-US"/>
              </w:rPr>
              <w:t>п.</w:t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_Ref49155235 \n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97E63">
              <w:rPr>
                <w:lang w:eastAsia="en-US"/>
              </w:rPr>
              <w:t>1</w:t>
            </w:r>
            <w:r>
              <w:rPr>
                <w:lang w:eastAsia="en-US"/>
              </w:rPr>
              <w:fldChar w:fldCharType="end"/>
            </w:r>
          </w:p>
        </w:tc>
      </w:tr>
      <w:tr w:rsidR="00FA1D4B" w:rsidRPr="004F6D58" w14:paraId="7080F882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302EC3E" w14:textId="1C843C18" w:rsidR="003B51B1" w:rsidRPr="004F6D58" w:rsidRDefault="003B51B1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BB80" w14:textId="18022503" w:rsidR="003B51B1" w:rsidRPr="004F6D58" w:rsidRDefault="003B51B1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2.19.0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E116" w14:textId="255291B9" w:rsidR="003B51B1" w:rsidRPr="004F6D58" w:rsidRDefault="003B51B1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10.09.2020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F3B0" w14:textId="0AF966E9" w:rsidR="003B51B1" w:rsidRPr="004F6D58" w:rsidRDefault="003B51B1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Полина А.А.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99F4" w14:textId="1CEDBA49" w:rsidR="003B51B1" w:rsidRPr="004F6D58" w:rsidRDefault="003B51B1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Документ актуален</w:t>
            </w:r>
          </w:p>
        </w:tc>
      </w:tr>
      <w:tr w:rsidR="00FA1D4B" w:rsidRPr="004F6D58" w14:paraId="0700D423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ECA8F63" w14:textId="19ADDA22" w:rsidR="003B51B1" w:rsidRPr="004F6D58" w:rsidRDefault="00AE2822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7BB1" w14:textId="3D961940" w:rsidR="003B51B1" w:rsidRPr="004F6D58" w:rsidRDefault="00AE2822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2.20.0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0E03" w14:textId="4253905B" w:rsidR="003B51B1" w:rsidRPr="004F6D58" w:rsidRDefault="00AE2822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21.10.2020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8BB1" w14:textId="5EFBA5A7" w:rsidR="003B51B1" w:rsidRPr="004F6D58" w:rsidRDefault="00AE2822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Рахимова Н.Д.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CFDA" w14:textId="6A50F906" w:rsidR="003B51B1" w:rsidRPr="004F6D58" w:rsidRDefault="00AE2822" w:rsidP="003A608D">
            <w:pPr>
              <w:pStyle w:val="phtablecellleft"/>
              <w:rPr>
                <w:lang w:eastAsia="en-US"/>
              </w:rPr>
            </w:pPr>
            <w:r w:rsidRPr="00AE2822">
              <w:rPr>
                <w:lang w:eastAsia="en-US"/>
              </w:rPr>
              <w:t>Документ актуален</w:t>
            </w:r>
          </w:p>
        </w:tc>
      </w:tr>
      <w:tr w:rsidR="00FA1D4B" w:rsidRPr="004F6D58" w14:paraId="047ECB0D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5D6F272" w14:textId="0C694595" w:rsidR="003B51B1" w:rsidRPr="004F6D58" w:rsidRDefault="00F446E2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CDF0" w14:textId="3D9F19BB" w:rsidR="003B51B1" w:rsidRPr="004F6D58" w:rsidRDefault="00F446E2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2.21.0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57CF" w14:textId="1BAAE20B" w:rsidR="003B51B1" w:rsidRPr="004F6D58" w:rsidRDefault="00F446E2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10.12.2020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A86B" w14:textId="05AE81F0" w:rsidR="003B51B1" w:rsidRPr="004F6D58" w:rsidRDefault="00F446E2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Жукова А.И.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BA1A" w14:textId="294E23EF" w:rsidR="00F446E2" w:rsidRDefault="00F446E2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Актуализированы п.: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_Ref58490653 \r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97E63">
              <w:rPr>
                <w:lang w:eastAsia="en-US"/>
              </w:rPr>
              <w:t>1.3</w:t>
            </w:r>
            <w:r>
              <w:rPr>
                <w:lang w:eastAsia="en-US"/>
              </w:rPr>
              <w:fldChar w:fldCharType="end"/>
            </w:r>
            <w:r w:rsidR="00773850">
              <w:rPr>
                <w:lang w:eastAsia="en-US"/>
              </w:rPr>
              <w:t xml:space="preserve">, </w:t>
            </w:r>
            <w:r w:rsidR="00773850">
              <w:rPr>
                <w:lang w:eastAsia="en-US"/>
              </w:rPr>
              <w:fldChar w:fldCharType="begin"/>
            </w:r>
            <w:r w:rsidR="00773850">
              <w:rPr>
                <w:lang w:eastAsia="en-US"/>
              </w:rPr>
              <w:instrText xml:space="preserve"> REF _Ref58591216 \r \h </w:instrText>
            </w:r>
            <w:r w:rsidR="00773850">
              <w:rPr>
                <w:lang w:eastAsia="en-US"/>
              </w:rPr>
            </w:r>
            <w:r w:rsidR="00773850">
              <w:rPr>
                <w:lang w:eastAsia="en-US"/>
              </w:rPr>
              <w:fldChar w:fldCharType="separate"/>
            </w:r>
            <w:r w:rsidR="00797E63">
              <w:rPr>
                <w:lang w:eastAsia="en-US"/>
              </w:rPr>
              <w:t>8</w:t>
            </w:r>
            <w:r w:rsidR="00773850">
              <w:rPr>
                <w:lang w:eastAsia="en-US"/>
              </w:rPr>
              <w:fldChar w:fldCharType="end"/>
            </w:r>
          </w:p>
          <w:p w14:paraId="432C6A57" w14:textId="31DABF25" w:rsidR="003B51B1" w:rsidRDefault="00F446E2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Актуализированы рисунки: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_Ref448943836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7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_Ref451873632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8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_Ref448944004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11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_Ref483467772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12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_Ref451854931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14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_Ref451855040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15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_Ref451855466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17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_Ref448944315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19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_Ref448944534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22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_Ref13834134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24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_Ref18596717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26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_Ref531952961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29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_Ref18599567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 w:rsidRPr="004F6D58">
              <w:t>Р</w:t>
            </w:r>
            <w:r w:rsidR="00797E63">
              <w:t>исунок </w:t>
            </w:r>
            <w:r w:rsidR="00797E63">
              <w:rPr>
                <w:noProof/>
              </w:rPr>
              <w:t>30</w:t>
            </w:r>
            <w:r w:rsidR="001A0635">
              <w:rPr>
                <w:lang w:eastAsia="en-US"/>
              </w:rPr>
              <w:fldChar w:fldCharType="end"/>
            </w:r>
            <w:r w:rsidR="009E5475">
              <w:rPr>
                <w:lang w:eastAsia="en-US"/>
              </w:rPr>
              <w:t xml:space="preserve">, </w:t>
            </w:r>
            <w:r w:rsidR="001A0635">
              <w:rPr>
                <w:lang w:eastAsia="en-US"/>
              </w:rPr>
              <w:fldChar w:fldCharType="begin"/>
            </w:r>
            <w:r w:rsidR="001A0635">
              <w:rPr>
                <w:lang w:eastAsia="en-US"/>
              </w:rPr>
              <w:instrText xml:space="preserve"> REF _Ref43374412 \h </w:instrText>
            </w:r>
            <w:r w:rsidR="001A0635">
              <w:rPr>
                <w:lang w:eastAsia="en-US"/>
              </w:rPr>
            </w:r>
            <w:r w:rsidR="001A0635">
              <w:rPr>
                <w:lang w:eastAsia="en-US"/>
              </w:rPr>
              <w:fldChar w:fldCharType="separate"/>
            </w:r>
            <w:r w:rsidR="00797E63">
              <w:t>Рисунок </w:t>
            </w:r>
            <w:r w:rsidR="00797E63">
              <w:rPr>
                <w:noProof/>
              </w:rPr>
              <w:t>33</w:t>
            </w:r>
            <w:r w:rsidR="001A0635">
              <w:rPr>
                <w:lang w:eastAsia="en-US"/>
              </w:rPr>
              <w:fldChar w:fldCharType="end"/>
            </w:r>
          </w:p>
          <w:p w14:paraId="6C460D99" w14:textId="16DA79FA" w:rsidR="00F446E2" w:rsidRDefault="000B7049" w:rsidP="003A608D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>Добавлен</w:t>
            </w:r>
            <w:r w:rsidR="00F446E2">
              <w:rPr>
                <w:lang w:eastAsia="en-US"/>
              </w:rPr>
              <w:t xml:space="preserve"> п. </w:t>
            </w:r>
            <w:r w:rsidR="00F446E2">
              <w:rPr>
                <w:lang w:eastAsia="en-US"/>
              </w:rPr>
              <w:fldChar w:fldCharType="begin"/>
            </w:r>
            <w:r w:rsidR="00F446E2">
              <w:rPr>
                <w:lang w:eastAsia="en-US"/>
              </w:rPr>
              <w:instrText xml:space="preserve"> REF _Ref58422308 \r \h </w:instrText>
            </w:r>
            <w:r w:rsidR="00F446E2">
              <w:rPr>
                <w:lang w:eastAsia="en-US"/>
              </w:rPr>
            </w:r>
            <w:r w:rsidR="00F446E2">
              <w:rPr>
                <w:lang w:eastAsia="en-US"/>
              </w:rPr>
              <w:fldChar w:fldCharType="separate"/>
            </w:r>
            <w:r w:rsidR="00797E63">
              <w:rPr>
                <w:lang w:eastAsia="en-US"/>
              </w:rPr>
              <w:t>11</w:t>
            </w:r>
            <w:r w:rsidR="00F446E2">
              <w:rPr>
                <w:lang w:eastAsia="en-US"/>
              </w:rPr>
              <w:fldChar w:fldCharType="end"/>
            </w:r>
          </w:p>
          <w:p w14:paraId="4D16F340" w14:textId="259754C9" w:rsidR="00F446E2" w:rsidRPr="004F6D58" w:rsidRDefault="00F446E2" w:rsidP="00F446E2">
            <w:pPr>
              <w:pStyle w:val="phtablecellleft"/>
              <w:rPr>
                <w:lang w:eastAsia="en-US"/>
              </w:rPr>
            </w:pPr>
            <w:r>
              <w:rPr>
                <w:lang w:eastAsia="en-US"/>
              </w:rPr>
              <w:t xml:space="preserve">Добавлены рисунки: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_Ref58486913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97E63">
              <w:t>Рисунок </w:t>
            </w:r>
            <w:r w:rsidR="00797E63">
              <w:rPr>
                <w:noProof/>
              </w:rPr>
              <w:t>31</w:t>
            </w:r>
            <w:r>
              <w:rPr>
                <w:lang w:eastAsia="en-US"/>
              </w:rPr>
              <w:fldChar w:fldCharType="end"/>
            </w:r>
            <w:r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_Ref58487278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97E63">
              <w:t>Рисунок </w:t>
            </w:r>
            <w:r w:rsidR="00797E63">
              <w:rPr>
                <w:noProof/>
              </w:rPr>
              <w:t>32</w:t>
            </w:r>
            <w:r>
              <w:rPr>
                <w:lang w:eastAsia="en-US"/>
              </w:rPr>
              <w:fldChar w:fldCharType="end"/>
            </w:r>
          </w:p>
        </w:tc>
      </w:tr>
      <w:tr w:rsidR="00FA1D4B" w:rsidRPr="004F6D58" w14:paraId="2D3A9992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F405B50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B845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0F59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B2D6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65A1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</w:tr>
      <w:tr w:rsidR="00FA1D4B" w:rsidRPr="004F6D58" w14:paraId="42301EEB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C2245D7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0DBE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F430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97D2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50F2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</w:tr>
      <w:tr w:rsidR="00FA1D4B" w:rsidRPr="004F6D58" w14:paraId="26EF9162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B1EF064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100E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E038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BD35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4D48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</w:tr>
      <w:tr w:rsidR="00FA1D4B" w:rsidRPr="004F6D58" w14:paraId="67B33534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FA9285A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F70A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F527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ADB0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0E94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</w:tr>
      <w:tr w:rsidR="00FA1D4B" w:rsidRPr="004F6D58" w14:paraId="2C6E4D0A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10D0C3E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8622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9781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D87A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8507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</w:tr>
      <w:tr w:rsidR="00FA1D4B" w:rsidRPr="004F6D58" w14:paraId="5FECFD74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E8E36E7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ED38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6B1D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1559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BAB2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</w:tr>
      <w:tr w:rsidR="00FA1D4B" w:rsidRPr="004F6D58" w14:paraId="12EBAEFA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1C42D39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B4A0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64ED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82E1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E714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</w:tr>
      <w:tr w:rsidR="00FA1D4B" w:rsidRPr="004F6D58" w14:paraId="68A6C387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6A475F3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CFE9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CF06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E78E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0C46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</w:tr>
      <w:tr w:rsidR="00FA1D4B" w:rsidRPr="004F6D58" w14:paraId="49327B80" w14:textId="77777777" w:rsidTr="007F50E7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0A7F3AC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0153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9FF2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FC1A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4E94" w14:textId="77777777" w:rsidR="003B51B1" w:rsidRPr="004F6D58" w:rsidRDefault="003B51B1" w:rsidP="003A608D">
            <w:pPr>
              <w:pStyle w:val="phtablecellleft"/>
              <w:rPr>
                <w:lang w:eastAsia="en-US"/>
              </w:rPr>
            </w:pPr>
          </w:p>
        </w:tc>
      </w:tr>
    </w:tbl>
    <w:p w14:paraId="02A45F66" w14:textId="4C92CA29" w:rsidR="00432526" w:rsidRDefault="00432526" w:rsidP="0036495F">
      <w:pPr>
        <w:pStyle w:val="phnormal"/>
        <w:rPr>
          <w:rFonts w:cs="Arial"/>
        </w:rPr>
      </w:pPr>
    </w:p>
    <w:sectPr w:rsidR="00432526" w:rsidSect="0001021F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F7581" w14:textId="77777777" w:rsidR="007365D0" w:rsidRDefault="007365D0" w:rsidP="00606F86">
      <w:pPr>
        <w:spacing w:after="0" w:line="240" w:lineRule="auto"/>
      </w:pPr>
      <w:r>
        <w:separator/>
      </w:r>
    </w:p>
  </w:endnote>
  <w:endnote w:type="continuationSeparator" w:id="0">
    <w:p w14:paraId="5EF5DBAA" w14:textId="77777777" w:rsidR="007365D0" w:rsidRDefault="007365D0" w:rsidP="0060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4E1F5" w14:textId="64F2CDDD" w:rsidR="00D057A7" w:rsidRDefault="00D057A7" w:rsidP="004277D2">
    <w:pPr>
      <w:pStyle w:val="af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C5171">
      <w:rPr>
        <w:noProof/>
      </w:rPr>
      <w:t>18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8662F" w14:textId="15468BE7" w:rsidR="00D057A7" w:rsidRPr="00CE299C" w:rsidRDefault="00D057A7" w:rsidP="007A729E">
    <w:pPr>
      <w:pStyle w:val="phtitlepagecustomer"/>
      <w:rPr>
        <w:lang w:val="en-US"/>
      </w:rPr>
    </w:pPr>
    <w:r>
      <w:t>Казань 20</w:t>
    </w:r>
    <w:r>
      <w:rPr>
        <w:lang w:val="en-US"/>
      </w:rPr>
      <w:t>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21550" w14:textId="77777777" w:rsidR="007365D0" w:rsidRDefault="007365D0" w:rsidP="00606F86">
      <w:pPr>
        <w:spacing w:after="0" w:line="240" w:lineRule="auto"/>
      </w:pPr>
      <w:r>
        <w:separator/>
      </w:r>
    </w:p>
  </w:footnote>
  <w:footnote w:type="continuationSeparator" w:id="0">
    <w:p w14:paraId="63CF0E14" w14:textId="77777777" w:rsidR="007365D0" w:rsidRDefault="007365D0" w:rsidP="00606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9A52B2" w14:textId="77777777" w:rsidR="00D057A7" w:rsidRDefault="00D057A7" w:rsidP="00D37300">
    <w:pPr>
      <w:pStyle w:val="phtitlepagecustomer"/>
    </w:pPr>
    <w:r>
      <w:t>АО «БАРС Груп»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4B2842"/>
    <w:multiLevelType w:val="multilevel"/>
    <w:tmpl w:val="A32E8E92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1">
    <w:nsid w:val="09525098"/>
    <w:multiLevelType w:val="multilevel"/>
    <w:tmpl w:val="60D2E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4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5">
    <w:nsid w:val="13BA77A7"/>
    <w:multiLevelType w:val="multilevel"/>
    <w:tmpl w:val="3724BF9A"/>
    <w:lvl w:ilvl="0">
      <w:start w:val="1"/>
      <w:numFmt w:val="decimal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16823CDC"/>
    <w:multiLevelType w:val="hybridMultilevel"/>
    <w:tmpl w:val="90CC66B0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8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1DB862E0"/>
    <w:multiLevelType w:val="hybridMultilevel"/>
    <w:tmpl w:val="5DAE4584"/>
    <w:lvl w:ilvl="0" w:tplc="5922E858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1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416327B0"/>
    <w:multiLevelType w:val="hybridMultilevel"/>
    <w:tmpl w:val="BB4C0A76"/>
    <w:lvl w:ilvl="0" w:tplc="EE88916C">
      <w:start w:val="1"/>
      <w:numFmt w:val="bullet"/>
      <w:pStyle w:val="2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6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52A83BC4"/>
    <w:multiLevelType w:val="multilevel"/>
    <w:tmpl w:val="DF8697A0"/>
    <w:numStyleLink w:val="phadditiontitle"/>
  </w:abstractNum>
  <w:abstractNum w:abstractNumId="28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012FC2"/>
    <w:multiLevelType w:val="multilevel"/>
    <w:tmpl w:val="869A37C2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2">
    <w:nsid w:val="746476A2"/>
    <w:multiLevelType w:val="hybridMultilevel"/>
    <w:tmpl w:val="C10CA004"/>
    <w:lvl w:ilvl="0" w:tplc="516ACB4C">
      <w:start w:val="1"/>
      <w:numFmt w:val="bullet"/>
      <w:pStyle w:val="12"/>
      <w:lvlText w:val="–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5"/>
  </w:num>
  <w:num w:numId="4">
    <w:abstractNumId w:val="30"/>
  </w:num>
  <w:num w:numId="5">
    <w:abstractNumId w:val="17"/>
  </w:num>
  <w:num w:numId="6">
    <w:abstractNumId w:val="31"/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</w:num>
  <w:num w:numId="9">
    <w:abstractNumId w:val="19"/>
  </w:num>
  <w:num w:numId="10">
    <w:abstractNumId w:val="28"/>
  </w:num>
  <w:num w:numId="11">
    <w:abstractNumId w:val="24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12"/>
  </w:num>
  <w:num w:numId="17">
    <w:abstractNumId w:val="20"/>
  </w:num>
  <w:num w:numId="18">
    <w:abstractNumId w:val="14"/>
  </w:num>
  <w:num w:numId="19">
    <w:abstractNumId w:val="2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0">
    <w:abstractNumId w:val="33"/>
  </w:num>
  <w:num w:numId="21">
    <w:abstractNumId w:val="13"/>
  </w:num>
  <w:num w:numId="22">
    <w:abstractNumId w:val="15"/>
  </w:num>
  <w:num w:numId="23">
    <w:abstractNumId w:val="9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6"/>
  </w:num>
  <w:num w:numId="30">
    <w:abstractNumId w:val="29"/>
  </w:num>
  <w:num w:numId="31">
    <w:abstractNumId w:val="18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10"/>
  </w:num>
  <w:num w:numId="37">
    <w:abstractNumId w:val="34"/>
  </w:num>
  <w:num w:numId="38">
    <w:abstractNumId w:val="21"/>
  </w:num>
  <w:num w:numId="39">
    <w:abstractNumId w:val="22"/>
  </w:num>
  <w:num w:numId="40">
    <w:abstractNumId w:val="22"/>
    <w:lvlOverride w:ilvl="0">
      <w:startOverride w:val="1"/>
    </w:lvlOverride>
  </w:num>
  <w:num w:numId="41">
    <w:abstractNumId w:val="22"/>
    <w:lvlOverride w:ilvl="0">
      <w:startOverride w:val="1"/>
    </w:lvlOverride>
  </w:num>
  <w:num w:numId="42">
    <w:abstractNumId w:val="22"/>
    <w:lvlOverride w:ilvl="0">
      <w:startOverride w:val="1"/>
    </w:lvlOverride>
  </w:num>
  <w:num w:numId="43">
    <w:abstractNumId w:val="22"/>
    <w:lvlOverride w:ilvl="0">
      <w:startOverride w:val="1"/>
    </w:lvlOverride>
  </w:num>
  <w:num w:numId="44">
    <w:abstractNumId w:val="22"/>
    <w:lvlOverride w:ilvl="0">
      <w:startOverride w:val="1"/>
    </w:lvlOverride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</w:num>
  <w:num w:numId="47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AD"/>
    <w:rsid w:val="000002E5"/>
    <w:rsid w:val="0000588D"/>
    <w:rsid w:val="0001021F"/>
    <w:rsid w:val="00020FD0"/>
    <w:rsid w:val="0002103C"/>
    <w:rsid w:val="00023056"/>
    <w:rsid w:val="000301B8"/>
    <w:rsid w:val="00034196"/>
    <w:rsid w:val="000347B7"/>
    <w:rsid w:val="0003539F"/>
    <w:rsid w:val="0004382F"/>
    <w:rsid w:val="000458C7"/>
    <w:rsid w:val="00045D38"/>
    <w:rsid w:val="0005058A"/>
    <w:rsid w:val="000538DC"/>
    <w:rsid w:val="00054205"/>
    <w:rsid w:val="00054A74"/>
    <w:rsid w:val="000571AE"/>
    <w:rsid w:val="00060A10"/>
    <w:rsid w:val="00061D01"/>
    <w:rsid w:val="00073385"/>
    <w:rsid w:val="00076719"/>
    <w:rsid w:val="00077F15"/>
    <w:rsid w:val="000802D1"/>
    <w:rsid w:val="000860FA"/>
    <w:rsid w:val="0008677E"/>
    <w:rsid w:val="00091946"/>
    <w:rsid w:val="00092530"/>
    <w:rsid w:val="000937D5"/>
    <w:rsid w:val="00095082"/>
    <w:rsid w:val="000966BF"/>
    <w:rsid w:val="000A7230"/>
    <w:rsid w:val="000B437A"/>
    <w:rsid w:val="000B7049"/>
    <w:rsid w:val="000C006C"/>
    <w:rsid w:val="000C0E0A"/>
    <w:rsid w:val="000D0BB0"/>
    <w:rsid w:val="000D10A3"/>
    <w:rsid w:val="000D2157"/>
    <w:rsid w:val="000D26A4"/>
    <w:rsid w:val="000D6534"/>
    <w:rsid w:val="000E01DB"/>
    <w:rsid w:val="000E1B71"/>
    <w:rsid w:val="000E2552"/>
    <w:rsid w:val="000E3F18"/>
    <w:rsid w:val="000E7708"/>
    <w:rsid w:val="000F0FDD"/>
    <w:rsid w:val="001003CC"/>
    <w:rsid w:val="001008C0"/>
    <w:rsid w:val="001076CB"/>
    <w:rsid w:val="00107E9A"/>
    <w:rsid w:val="00113294"/>
    <w:rsid w:val="00113A9D"/>
    <w:rsid w:val="00121EDD"/>
    <w:rsid w:val="001231E5"/>
    <w:rsid w:val="001239F1"/>
    <w:rsid w:val="00124570"/>
    <w:rsid w:val="00124FF4"/>
    <w:rsid w:val="001316C5"/>
    <w:rsid w:val="00131DAC"/>
    <w:rsid w:val="00132411"/>
    <w:rsid w:val="00135493"/>
    <w:rsid w:val="00137A1F"/>
    <w:rsid w:val="00140925"/>
    <w:rsid w:val="00140FA3"/>
    <w:rsid w:val="00141F0E"/>
    <w:rsid w:val="001430A8"/>
    <w:rsid w:val="001455B1"/>
    <w:rsid w:val="00145913"/>
    <w:rsid w:val="001461A9"/>
    <w:rsid w:val="001476AE"/>
    <w:rsid w:val="00150D18"/>
    <w:rsid w:val="00151801"/>
    <w:rsid w:val="0015396A"/>
    <w:rsid w:val="00155657"/>
    <w:rsid w:val="00156361"/>
    <w:rsid w:val="00157832"/>
    <w:rsid w:val="001635D6"/>
    <w:rsid w:val="00166B0F"/>
    <w:rsid w:val="0017018D"/>
    <w:rsid w:val="00171374"/>
    <w:rsid w:val="001720A7"/>
    <w:rsid w:val="00173DAC"/>
    <w:rsid w:val="00175F11"/>
    <w:rsid w:val="0018031C"/>
    <w:rsid w:val="00180683"/>
    <w:rsid w:val="001819BD"/>
    <w:rsid w:val="00184F77"/>
    <w:rsid w:val="00185380"/>
    <w:rsid w:val="00187207"/>
    <w:rsid w:val="00197FDB"/>
    <w:rsid w:val="001A0635"/>
    <w:rsid w:val="001A0F08"/>
    <w:rsid w:val="001A1819"/>
    <w:rsid w:val="001A3147"/>
    <w:rsid w:val="001A39E0"/>
    <w:rsid w:val="001A5CD8"/>
    <w:rsid w:val="001A75ED"/>
    <w:rsid w:val="001B096E"/>
    <w:rsid w:val="001B3810"/>
    <w:rsid w:val="001C1B08"/>
    <w:rsid w:val="001C24BB"/>
    <w:rsid w:val="001C3FF5"/>
    <w:rsid w:val="001C4F44"/>
    <w:rsid w:val="001C57D8"/>
    <w:rsid w:val="001D30E9"/>
    <w:rsid w:val="001D3801"/>
    <w:rsid w:val="001D4D00"/>
    <w:rsid w:val="001D4F2B"/>
    <w:rsid w:val="001D5E79"/>
    <w:rsid w:val="001E0792"/>
    <w:rsid w:val="001E2907"/>
    <w:rsid w:val="001F697A"/>
    <w:rsid w:val="002000A3"/>
    <w:rsid w:val="0020248B"/>
    <w:rsid w:val="0020600C"/>
    <w:rsid w:val="00210267"/>
    <w:rsid w:val="00211852"/>
    <w:rsid w:val="002155B3"/>
    <w:rsid w:val="0022175A"/>
    <w:rsid w:val="00223886"/>
    <w:rsid w:val="00223B7D"/>
    <w:rsid w:val="0022486B"/>
    <w:rsid w:val="00233D0E"/>
    <w:rsid w:val="00236A0A"/>
    <w:rsid w:val="002375BE"/>
    <w:rsid w:val="00243393"/>
    <w:rsid w:val="00244134"/>
    <w:rsid w:val="0024567C"/>
    <w:rsid w:val="0024593A"/>
    <w:rsid w:val="00245F8B"/>
    <w:rsid w:val="00252439"/>
    <w:rsid w:val="00252CA3"/>
    <w:rsid w:val="00257AB4"/>
    <w:rsid w:val="00262044"/>
    <w:rsid w:val="002671C6"/>
    <w:rsid w:val="00272282"/>
    <w:rsid w:val="0028012C"/>
    <w:rsid w:val="00282205"/>
    <w:rsid w:val="0029003D"/>
    <w:rsid w:val="002909EB"/>
    <w:rsid w:val="002933A9"/>
    <w:rsid w:val="002947B4"/>
    <w:rsid w:val="0029789A"/>
    <w:rsid w:val="002A18CA"/>
    <w:rsid w:val="002A2D14"/>
    <w:rsid w:val="002A44C6"/>
    <w:rsid w:val="002A4DE9"/>
    <w:rsid w:val="002A7CF9"/>
    <w:rsid w:val="002B76BF"/>
    <w:rsid w:val="002C1182"/>
    <w:rsid w:val="002C5345"/>
    <w:rsid w:val="002D1A45"/>
    <w:rsid w:val="002D3B2B"/>
    <w:rsid w:val="002D7595"/>
    <w:rsid w:val="002E135A"/>
    <w:rsid w:val="002E1F4E"/>
    <w:rsid w:val="002E1F90"/>
    <w:rsid w:val="002E57D8"/>
    <w:rsid w:val="002E78CB"/>
    <w:rsid w:val="002F3C6F"/>
    <w:rsid w:val="002F5C21"/>
    <w:rsid w:val="00301C96"/>
    <w:rsid w:val="00304623"/>
    <w:rsid w:val="00306CB0"/>
    <w:rsid w:val="00317F09"/>
    <w:rsid w:val="00326B9F"/>
    <w:rsid w:val="00333117"/>
    <w:rsid w:val="00333187"/>
    <w:rsid w:val="0033327E"/>
    <w:rsid w:val="00335945"/>
    <w:rsid w:val="003418D2"/>
    <w:rsid w:val="0034585C"/>
    <w:rsid w:val="003459EC"/>
    <w:rsid w:val="00350A44"/>
    <w:rsid w:val="00351234"/>
    <w:rsid w:val="0035483F"/>
    <w:rsid w:val="00360930"/>
    <w:rsid w:val="00360ACC"/>
    <w:rsid w:val="0036495F"/>
    <w:rsid w:val="00372158"/>
    <w:rsid w:val="00375593"/>
    <w:rsid w:val="00376EC8"/>
    <w:rsid w:val="0037750D"/>
    <w:rsid w:val="0038103F"/>
    <w:rsid w:val="00385BEE"/>
    <w:rsid w:val="003873A7"/>
    <w:rsid w:val="00393A8A"/>
    <w:rsid w:val="003A165C"/>
    <w:rsid w:val="003A1EB2"/>
    <w:rsid w:val="003A2FD0"/>
    <w:rsid w:val="003A53F2"/>
    <w:rsid w:val="003A608D"/>
    <w:rsid w:val="003A697A"/>
    <w:rsid w:val="003B046E"/>
    <w:rsid w:val="003B29AD"/>
    <w:rsid w:val="003B3A49"/>
    <w:rsid w:val="003B51B1"/>
    <w:rsid w:val="003B7D2E"/>
    <w:rsid w:val="003C24AB"/>
    <w:rsid w:val="003C5171"/>
    <w:rsid w:val="003C6E7E"/>
    <w:rsid w:val="003D27D5"/>
    <w:rsid w:val="003D2CA0"/>
    <w:rsid w:val="003D45B2"/>
    <w:rsid w:val="003D6FBC"/>
    <w:rsid w:val="003D711F"/>
    <w:rsid w:val="003E56D2"/>
    <w:rsid w:val="003F1300"/>
    <w:rsid w:val="003F6D59"/>
    <w:rsid w:val="003F6FD9"/>
    <w:rsid w:val="00402DA5"/>
    <w:rsid w:val="0040789A"/>
    <w:rsid w:val="0041087D"/>
    <w:rsid w:val="00412348"/>
    <w:rsid w:val="004176AD"/>
    <w:rsid w:val="004277D2"/>
    <w:rsid w:val="00427AC6"/>
    <w:rsid w:val="00432526"/>
    <w:rsid w:val="00432941"/>
    <w:rsid w:val="004377D2"/>
    <w:rsid w:val="004433B3"/>
    <w:rsid w:val="00444E44"/>
    <w:rsid w:val="004507AC"/>
    <w:rsid w:val="00451F98"/>
    <w:rsid w:val="004546B7"/>
    <w:rsid w:val="00457AA3"/>
    <w:rsid w:val="00460EE3"/>
    <w:rsid w:val="00471B46"/>
    <w:rsid w:val="004725D1"/>
    <w:rsid w:val="00473CA3"/>
    <w:rsid w:val="004831BB"/>
    <w:rsid w:val="00484234"/>
    <w:rsid w:val="00485107"/>
    <w:rsid w:val="004877F9"/>
    <w:rsid w:val="004908D9"/>
    <w:rsid w:val="00492528"/>
    <w:rsid w:val="00493141"/>
    <w:rsid w:val="00495F17"/>
    <w:rsid w:val="004A0F27"/>
    <w:rsid w:val="004A2E87"/>
    <w:rsid w:val="004A3B39"/>
    <w:rsid w:val="004A52D9"/>
    <w:rsid w:val="004A5BB1"/>
    <w:rsid w:val="004A6E87"/>
    <w:rsid w:val="004A750B"/>
    <w:rsid w:val="004B0569"/>
    <w:rsid w:val="004B0D2A"/>
    <w:rsid w:val="004B591A"/>
    <w:rsid w:val="004B5FFC"/>
    <w:rsid w:val="004B751C"/>
    <w:rsid w:val="004B7C7F"/>
    <w:rsid w:val="004C4569"/>
    <w:rsid w:val="004C678B"/>
    <w:rsid w:val="004C755F"/>
    <w:rsid w:val="004C76D2"/>
    <w:rsid w:val="004D0A37"/>
    <w:rsid w:val="004D73C1"/>
    <w:rsid w:val="004D7665"/>
    <w:rsid w:val="004E1F4B"/>
    <w:rsid w:val="004E4C6D"/>
    <w:rsid w:val="004E500A"/>
    <w:rsid w:val="004E5E92"/>
    <w:rsid w:val="004F314A"/>
    <w:rsid w:val="004F6D58"/>
    <w:rsid w:val="00503874"/>
    <w:rsid w:val="00506A7F"/>
    <w:rsid w:val="00507AA6"/>
    <w:rsid w:val="00510AD8"/>
    <w:rsid w:val="00510B6C"/>
    <w:rsid w:val="00510B97"/>
    <w:rsid w:val="005118B6"/>
    <w:rsid w:val="00514608"/>
    <w:rsid w:val="005156B4"/>
    <w:rsid w:val="00520416"/>
    <w:rsid w:val="00520627"/>
    <w:rsid w:val="00520CDC"/>
    <w:rsid w:val="00521B44"/>
    <w:rsid w:val="00522735"/>
    <w:rsid w:val="00537006"/>
    <w:rsid w:val="0053776C"/>
    <w:rsid w:val="0054185C"/>
    <w:rsid w:val="00543D6C"/>
    <w:rsid w:val="00546C42"/>
    <w:rsid w:val="0054757D"/>
    <w:rsid w:val="00553D99"/>
    <w:rsid w:val="00554888"/>
    <w:rsid w:val="00555819"/>
    <w:rsid w:val="00556644"/>
    <w:rsid w:val="00556948"/>
    <w:rsid w:val="00560DDA"/>
    <w:rsid w:val="005619EF"/>
    <w:rsid w:val="005644AE"/>
    <w:rsid w:val="005645F1"/>
    <w:rsid w:val="00566BA3"/>
    <w:rsid w:val="00570A21"/>
    <w:rsid w:val="00572E99"/>
    <w:rsid w:val="00573CBE"/>
    <w:rsid w:val="00575293"/>
    <w:rsid w:val="005757CB"/>
    <w:rsid w:val="005758AD"/>
    <w:rsid w:val="005875DD"/>
    <w:rsid w:val="00590640"/>
    <w:rsid w:val="00592121"/>
    <w:rsid w:val="00592C59"/>
    <w:rsid w:val="005942B8"/>
    <w:rsid w:val="00594A3A"/>
    <w:rsid w:val="005952E0"/>
    <w:rsid w:val="0059653D"/>
    <w:rsid w:val="00597E10"/>
    <w:rsid w:val="005A1C46"/>
    <w:rsid w:val="005A4BC9"/>
    <w:rsid w:val="005A4EF5"/>
    <w:rsid w:val="005A694F"/>
    <w:rsid w:val="005A6DCC"/>
    <w:rsid w:val="005B418C"/>
    <w:rsid w:val="005C0D2C"/>
    <w:rsid w:val="005D324C"/>
    <w:rsid w:val="005D3730"/>
    <w:rsid w:val="005D4482"/>
    <w:rsid w:val="005D466E"/>
    <w:rsid w:val="005D52D2"/>
    <w:rsid w:val="005D59B6"/>
    <w:rsid w:val="005D664E"/>
    <w:rsid w:val="005E0D62"/>
    <w:rsid w:val="005E4748"/>
    <w:rsid w:val="005F4AC6"/>
    <w:rsid w:val="005F7F1D"/>
    <w:rsid w:val="00600592"/>
    <w:rsid w:val="00601A8A"/>
    <w:rsid w:val="00602483"/>
    <w:rsid w:val="006031BE"/>
    <w:rsid w:val="00606F86"/>
    <w:rsid w:val="006131D9"/>
    <w:rsid w:val="00613E78"/>
    <w:rsid w:val="00614E0D"/>
    <w:rsid w:val="00616859"/>
    <w:rsid w:val="00617FCB"/>
    <w:rsid w:val="00621EA7"/>
    <w:rsid w:val="0062235B"/>
    <w:rsid w:val="00624914"/>
    <w:rsid w:val="006322CA"/>
    <w:rsid w:val="0063674F"/>
    <w:rsid w:val="00636C62"/>
    <w:rsid w:val="006371ED"/>
    <w:rsid w:val="00641051"/>
    <w:rsid w:val="00641540"/>
    <w:rsid w:val="00641DBA"/>
    <w:rsid w:val="00642902"/>
    <w:rsid w:val="00644094"/>
    <w:rsid w:val="00645D96"/>
    <w:rsid w:val="006461FD"/>
    <w:rsid w:val="006472DE"/>
    <w:rsid w:val="006503B1"/>
    <w:rsid w:val="006573DF"/>
    <w:rsid w:val="00661E42"/>
    <w:rsid w:val="00663E05"/>
    <w:rsid w:val="00664596"/>
    <w:rsid w:val="0066753D"/>
    <w:rsid w:val="00670861"/>
    <w:rsid w:val="0067155C"/>
    <w:rsid w:val="0067328A"/>
    <w:rsid w:val="00676C25"/>
    <w:rsid w:val="006778CB"/>
    <w:rsid w:val="00680FE5"/>
    <w:rsid w:val="0068267B"/>
    <w:rsid w:val="006845A7"/>
    <w:rsid w:val="00690F61"/>
    <w:rsid w:val="0069207B"/>
    <w:rsid w:val="00694125"/>
    <w:rsid w:val="0069592E"/>
    <w:rsid w:val="006B1364"/>
    <w:rsid w:val="006B5B72"/>
    <w:rsid w:val="006C0148"/>
    <w:rsid w:val="006C6211"/>
    <w:rsid w:val="006C6618"/>
    <w:rsid w:val="006C7416"/>
    <w:rsid w:val="006D4E5A"/>
    <w:rsid w:val="006E25C6"/>
    <w:rsid w:val="006E4A3B"/>
    <w:rsid w:val="006F5CDF"/>
    <w:rsid w:val="00700BCE"/>
    <w:rsid w:val="0070480D"/>
    <w:rsid w:val="00704D88"/>
    <w:rsid w:val="00705DE4"/>
    <w:rsid w:val="0070608A"/>
    <w:rsid w:val="00711D58"/>
    <w:rsid w:val="00715384"/>
    <w:rsid w:val="00717641"/>
    <w:rsid w:val="00720FD3"/>
    <w:rsid w:val="00721737"/>
    <w:rsid w:val="00721FE3"/>
    <w:rsid w:val="00725905"/>
    <w:rsid w:val="00727558"/>
    <w:rsid w:val="00732851"/>
    <w:rsid w:val="007365D0"/>
    <w:rsid w:val="007422BF"/>
    <w:rsid w:val="007446AF"/>
    <w:rsid w:val="00751E17"/>
    <w:rsid w:val="00753ACC"/>
    <w:rsid w:val="007576F5"/>
    <w:rsid w:val="0076076C"/>
    <w:rsid w:val="007607E4"/>
    <w:rsid w:val="007611EF"/>
    <w:rsid w:val="00761411"/>
    <w:rsid w:val="00763E59"/>
    <w:rsid w:val="00765A77"/>
    <w:rsid w:val="00766439"/>
    <w:rsid w:val="007674D4"/>
    <w:rsid w:val="0077033A"/>
    <w:rsid w:val="007714C4"/>
    <w:rsid w:val="00773850"/>
    <w:rsid w:val="00774050"/>
    <w:rsid w:val="007746C8"/>
    <w:rsid w:val="00781BE5"/>
    <w:rsid w:val="007843E0"/>
    <w:rsid w:val="00792E23"/>
    <w:rsid w:val="00792F65"/>
    <w:rsid w:val="00793E9A"/>
    <w:rsid w:val="007952B6"/>
    <w:rsid w:val="00796703"/>
    <w:rsid w:val="00797E63"/>
    <w:rsid w:val="007A1A67"/>
    <w:rsid w:val="007A32B3"/>
    <w:rsid w:val="007A3B1A"/>
    <w:rsid w:val="007A52EC"/>
    <w:rsid w:val="007A729E"/>
    <w:rsid w:val="007C220C"/>
    <w:rsid w:val="007C28BB"/>
    <w:rsid w:val="007C5163"/>
    <w:rsid w:val="007C5E9F"/>
    <w:rsid w:val="007C7ABC"/>
    <w:rsid w:val="007C7DD9"/>
    <w:rsid w:val="007D23FD"/>
    <w:rsid w:val="007D4A1E"/>
    <w:rsid w:val="007D4A55"/>
    <w:rsid w:val="007E3565"/>
    <w:rsid w:val="007E3B52"/>
    <w:rsid w:val="007E4145"/>
    <w:rsid w:val="007E5E77"/>
    <w:rsid w:val="007E7B19"/>
    <w:rsid w:val="007F305C"/>
    <w:rsid w:val="007F4265"/>
    <w:rsid w:val="007F50E7"/>
    <w:rsid w:val="007F5EC5"/>
    <w:rsid w:val="008012AB"/>
    <w:rsid w:val="0080229C"/>
    <w:rsid w:val="008066BE"/>
    <w:rsid w:val="00806BD6"/>
    <w:rsid w:val="00806F0A"/>
    <w:rsid w:val="008073D0"/>
    <w:rsid w:val="00810A2E"/>
    <w:rsid w:val="00813C0B"/>
    <w:rsid w:val="008145FB"/>
    <w:rsid w:val="00814639"/>
    <w:rsid w:val="00816BE9"/>
    <w:rsid w:val="008179A5"/>
    <w:rsid w:val="00824EC7"/>
    <w:rsid w:val="00825D6D"/>
    <w:rsid w:val="008270A1"/>
    <w:rsid w:val="0083254E"/>
    <w:rsid w:val="00833FFD"/>
    <w:rsid w:val="0083570C"/>
    <w:rsid w:val="008362A5"/>
    <w:rsid w:val="00841E34"/>
    <w:rsid w:val="008429AC"/>
    <w:rsid w:val="008471FB"/>
    <w:rsid w:val="00847827"/>
    <w:rsid w:val="008507F6"/>
    <w:rsid w:val="008543C0"/>
    <w:rsid w:val="008556C7"/>
    <w:rsid w:val="00856897"/>
    <w:rsid w:val="00856FF1"/>
    <w:rsid w:val="00857269"/>
    <w:rsid w:val="00860C6D"/>
    <w:rsid w:val="00860F4A"/>
    <w:rsid w:val="00865A84"/>
    <w:rsid w:val="00871C12"/>
    <w:rsid w:val="00874622"/>
    <w:rsid w:val="00875B13"/>
    <w:rsid w:val="008767B3"/>
    <w:rsid w:val="00881A95"/>
    <w:rsid w:val="00883EDB"/>
    <w:rsid w:val="00890568"/>
    <w:rsid w:val="008917F6"/>
    <w:rsid w:val="00894311"/>
    <w:rsid w:val="008A0E17"/>
    <w:rsid w:val="008A3E9C"/>
    <w:rsid w:val="008A623C"/>
    <w:rsid w:val="008A7098"/>
    <w:rsid w:val="008B0A97"/>
    <w:rsid w:val="008B0B84"/>
    <w:rsid w:val="008B5BD6"/>
    <w:rsid w:val="008B6C61"/>
    <w:rsid w:val="008C08EC"/>
    <w:rsid w:val="008C18A2"/>
    <w:rsid w:val="008C68F7"/>
    <w:rsid w:val="008C753E"/>
    <w:rsid w:val="008D1323"/>
    <w:rsid w:val="008D3863"/>
    <w:rsid w:val="008E5371"/>
    <w:rsid w:val="008E5E76"/>
    <w:rsid w:val="008E6C47"/>
    <w:rsid w:val="008F13EE"/>
    <w:rsid w:val="00911EB9"/>
    <w:rsid w:val="00914D28"/>
    <w:rsid w:val="00915EDD"/>
    <w:rsid w:val="0091605C"/>
    <w:rsid w:val="0092582B"/>
    <w:rsid w:val="00933771"/>
    <w:rsid w:val="0093429B"/>
    <w:rsid w:val="00937F96"/>
    <w:rsid w:val="00941304"/>
    <w:rsid w:val="00943DF2"/>
    <w:rsid w:val="00944E1E"/>
    <w:rsid w:val="0094623A"/>
    <w:rsid w:val="00950509"/>
    <w:rsid w:val="00950C17"/>
    <w:rsid w:val="00954837"/>
    <w:rsid w:val="00960F49"/>
    <w:rsid w:val="00961CC1"/>
    <w:rsid w:val="00962A0A"/>
    <w:rsid w:val="00962D28"/>
    <w:rsid w:val="009657BA"/>
    <w:rsid w:val="00966E35"/>
    <w:rsid w:val="009675BE"/>
    <w:rsid w:val="0097123F"/>
    <w:rsid w:val="0097285A"/>
    <w:rsid w:val="00973033"/>
    <w:rsid w:val="00973AD8"/>
    <w:rsid w:val="00974E29"/>
    <w:rsid w:val="009759B6"/>
    <w:rsid w:val="00975A71"/>
    <w:rsid w:val="00977E2F"/>
    <w:rsid w:val="00980503"/>
    <w:rsid w:val="009826F8"/>
    <w:rsid w:val="00982A35"/>
    <w:rsid w:val="00985B47"/>
    <w:rsid w:val="0098613C"/>
    <w:rsid w:val="00994E4E"/>
    <w:rsid w:val="00995959"/>
    <w:rsid w:val="009A0A7F"/>
    <w:rsid w:val="009A0E04"/>
    <w:rsid w:val="009A1BB3"/>
    <w:rsid w:val="009A313B"/>
    <w:rsid w:val="009A4D48"/>
    <w:rsid w:val="009A68E1"/>
    <w:rsid w:val="009A7F18"/>
    <w:rsid w:val="009B2281"/>
    <w:rsid w:val="009B49E7"/>
    <w:rsid w:val="009B4C85"/>
    <w:rsid w:val="009B63AD"/>
    <w:rsid w:val="009C007D"/>
    <w:rsid w:val="009C0C67"/>
    <w:rsid w:val="009C0CA6"/>
    <w:rsid w:val="009C10AB"/>
    <w:rsid w:val="009C2778"/>
    <w:rsid w:val="009C42A8"/>
    <w:rsid w:val="009D798C"/>
    <w:rsid w:val="009E0327"/>
    <w:rsid w:val="009E0AC2"/>
    <w:rsid w:val="009E1B6C"/>
    <w:rsid w:val="009E2F08"/>
    <w:rsid w:val="009E5475"/>
    <w:rsid w:val="009F32C4"/>
    <w:rsid w:val="009F4183"/>
    <w:rsid w:val="009F4232"/>
    <w:rsid w:val="009F5E7C"/>
    <w:rsid w:val="009F7A7A"/>
    <w:rsid w:val="00A031F9"/>
    <w:rsid w:val="00A03513"/>
    <w:rsid w:val="00A11E47"/>
    <w:rsid w:val="00A22EAA"/>
    <w:rsid w:val="00A25F0D"/>
    <w:rsid w:val="00A30696"/>
    <w:rsid w:val="00A33FB1"/>
    <w:rsid w:val="00A35FF7"/>
    <w:rsid w:val="00A41E94"/>
    <w:rsid w:val="00A42BBC"/>
    <w:rsid w:val="00A42CC5"/>
    <w:rsid w:val="00A4384D"/>
    <w:rsid w:val="00A4664C"/>
    <w:rsid w:val="00A50329"/>
    <w:rsid w:val="00A516E2"/>
    <w:rsid w:val="00A556DB"/>
    <w:rsid w:val="00A612AC"/>
    <w:rsid w:val="00A62AB5"/>
    <w:rsid w:val="00A70F94"/>
    <w:rsid w:val="00A71C94"/>
    <w:rsid w:val="00A74497"/>
    <w:rsid w:val="00A76036"/>
    <w:rsid w:val="00A81431"/>
    <w:rsid w:val="00A86ED1"/>
    <w:rsid w:val="00A874EB"/>
    <w:rsid w:val="00A906C1"/>
    <w:rsid w:val="00A91C5C"/>
    <w:rsid w:val="00A920FE"/>
    <w:rsid w:val="00A9227C"/>
    <w:rsid w:val="00A9319C"/>
    <w:rsid w:val="00A94F73"/>
    <w:rsid w:val="00AB0214"/>
    <w:rsid w:val="00AB2F61"/>
    <w:rsid w:val="00AB35BA"/>
    <w:rsid w:val="00AC12C2"/>
    <w:rsid w:val="00AC1A67"/>
    <w:rsid w:val="00AC1DB7"/>
    <w:rsid w:val="00AC36C4"/>
    <w:rsid w:val="00AC40D2"/>
    <w:rsid w:val="00AC5100"/>
    <w:rsid w:val="00AC6D52"/>
    <w:rsid w:val="00AD07DC"/>
    <w:rsid w:val="00AD4643"/>
    <w:rsid w:val="00AD7010"/>
    <w:rsid w:val="00AE23D8"/>
    <w:rsid w:val="00AE2822"/>
    <w:rsid w:val="00AE7EA6"/>
    <w:rsid w:val="00AF0E0F"/>
    <w:rsid w:val="00AF412A"/>
    <w:rsid w:val="00AF43FE"/>
    <w:rsid w:val="00AF4886"/>
    <w:rsid w:val="00AF7918"/>
    <w:rsid w:val="00B035FB"/>
    <w:rsid w:val="00B0541E"/>
    <w:rsid w:val="00B10D56"/>
    <w:rsid w:val="00B11990"/>
    <w:rsid w:val="00B17FEF"/>
    <w:rsid w:val="00B21834"/>
    <w:rsid w:val="00B21D76"/>
    <w:rsid w:val="00B2685E"/>
    <w:rsid w:val="00B273A6"/>
    <w:rsid w:val="00B30AAD"/>
    <w:rsid w:val="00B35A48"/>
    <w:rsid w:val="00B37450"/>
    <w:rsid w:val="00B40375"/>
    <w:rsid w:val="00B42CF7"/>
    <w:rsid w:val="00B451E6"/>
    <w:rsid w:val="00B45529"/>
    <w:rsid w:val="00B45A7D"/>
    <w:rsid w:val="00B45E2C"/>
    <w:rsid w:val="00B463C3"/>
    <w:rsid w:val="00B46948"/>
    <w:rsid w:val="00B47453"/>
    <w:rsid w:val="00B50BD1"/>
    <w:rsid w:val="00B5294E"/>
    <w:rsid w:val="00B70293"/>
    <w:rsid w:val="00B709B8"/>
    <w:rsid w:val="00B7458A"/>
    <w:rsid w:val="00B8541D"/>
    <w:rsid w:val="00B85DA3"/>
    <w:rsid w:val="00B908B0"/>
    <w:rsid w:val="00B90BD8"/>
    <w:rsid w:val="00B91447"/>
    <w:rsid w:val="00B926EE"/>
    <w:rsid w:val="00B930F5"/>
    <w:rsid w:val="00B94F23"/>
    <w:rsid w:val="00BA2086"/>
    <w:rsid w:val="00BB0E27"/>
    <w:rsid w:val="00BB554B"/>
    <w:rsid w:val="00BB583A"/>
    <w:rsid w:val="00BC0D41"/>
    <w:rsid w:val="00BC1F77"/>
    <w:rsid w:val="00BC2FD4"/>
    <w:rsid w:val="00BC3F3E"/>
    <w:rsid w:val="00BC5895"/>
    <w:rsid w:val="00BC6100"/>
    <w:rsid w:val="00BD1CDC"/>
    <w:rsid w:val="00BD6321"/>
    <w:rsid w:val="00BE1FCB"/>
    <w:rsid w:val="00BE3BFD"/>
    <w:rsid w:val="00BF0FBC"/>
    <w:rsid w:val="00BF62D5"/>
    <w:rsid w:val="00C05A4C"/>
    <w:rsid w:val="00C062CB"/>
    <w:rsid w:val="00C07B6A"/>
    <w:rsid w:val="00C106CF"/>
    <w:rsid w:val="00C106DC"/>
    <w:rsid w:val="00C12E4A"/>
    <w:rsid w:val="00C13BDC"/>
    <w:rsid w:val="00C15017"/>
    <w:rsid w:val="00C152E1"/>
    <w:rsid w:val="00C1557B"/>
    <w:rsid w:val="00C21475"/>
    <w:rsid w:val="00C23EFC"/>
    <w:rsid w:val="00C24C49"/>
    <w:rsid w:val="00C24DE9"/>
    <w:rsid w:val="00C3210B"/>
    <w:rsid w:val="00C4263F"/>
    <w:rsid w:val="00C42F67"/>
    <w:rsid w:val="00C4476E"/>
    <w:rsid w:val="00C514D7"/>
    <w:rsid w:val="00C51AE2"/>
    <w:rsid w:val="00C55124"/>
    <w:rsid w:val="00C55B91"/>
    <w:rsid w:val="00C606D2"/>
    <w:rsid w:val="00C6131C"/>
    <w:rsid w:val="00C61AA4"/>
    <w:rsid w:val="00C64254"/>
    <w:rsid w:val="00C6540E"/>
    <w:rsid w:val="00C66BB8"/>
    <w:rsid w:val="00C67B36"/>
    <w:rsid w:val="00C705DE"/>
    <w:rsid w:val="00C70623"/>
    <w:rsid w:val="00C726A2"/>
    <w:rsid w:val="00C80B8C"/>
    <w:rsid w:val="00C813D3"/>
    <w:rsid w:val="00C8458D"/>
    <w:rsid w:val="00C9292D"/>
    <w:rsid w:val="00C965B4"/>
    <w:rsid w:val="00CA1247"/>
    <w:rsid w:val="00CA2014"/>
    <w:rsid w:val="00CA2B74"/>
    <w:rsid w:val="00CA4DAA"/>
    <w:rsid w:val="00CA5DC8"/>
    <w:rsid w:val="00CB3AE5"/>
    <w:rsid w:val="00CB5572"/>
    <w:rsid w:val="00CB5651"/>
    <w:rsid w:val="00CB7C89"/>
    <w:rsid w:val="00CC314E"/>
    <w:rsid w:val="00CC64C5"/>
    <w:rsid w:val="00CC779F"/>
    <w:rsid w:val="00CC77E7"/>
    <w:rsid w:val="00CD1F09"/>
    <w:rsid w:val="00CE299C"/>
    <w:rsid w:val="00CE407F"/>
    <w:rsid w:val="00CE6925"/>
    <w:rsid w:val="00CF2AE9"/>
    <w:rsid w:val="00CF37E5"/>
    <w:rsid w:val="00CF6D36"/>
    <w:rsid w:val="00CF740B"/>
    <w:rsid w:val="00D057A7"/>
    <w:rsid w:val="00D0584A"/>
    <w:rsid w:val="00D06BDE"/>
    <w:rsid w:val="00D06C79"/>
    <w:rsid w:val="00D10FBD"/>
    <w:rsid w:val="00D112F3"/>
    <w:rsid w:val="00D1295A"/>
    <w:rsid w:val="00D14E55"/>
    <w:rsid w:val="00D1501C"/>
    <w:rsid w:val="00D31BBE"/>
    <w:rsid w:val="00D34133"/>
    <w:rsid w:val="00D34D78"/>
    <w:rsid w:val="00D35244"/>
    <w:rsid w:val="00D354DF"/>
    <w:rsid w:val="00D37300"/>
    <w:rsid w:val="00D401EE"/>
    <w:rsid w:val="00D409AB"/>
    <w:rsid w:val="00D41040"/>
    <w:rsid w:val="00D41673"/>
    <w:rsid w:val="00D421DB"/>
    <w:rsid w:val="00D43482"/>
    <w:rsid w:val="00D45147"/>
    <w:rsid w:val="00D46250"/>
    <w:rsid w:val="00D46350"/>
    <w:rsid w:val="00D47F4D"/>
    <w:rsid w:val="00D5111B"/>
    <w:rsid w:val="00D52B7A"/>
    <w:rsid w:val="00D54AC9"/>
    <w:rsid w:val="00D64FF5"/>
    <w:rsid w:val="00D70CA1"/>
    <w:rsid w:val="00D74C34"/>
    <w:rsid w:val="00D828EA"/>
    <w:rsid w:val="00D90D59"/>
    <w:rsid w:val="00D95A11"/>
    <w:rsid w:val="00D95F61"/>
    <w:rsid w:val="00D97B61"/>
    <w:rsid w:val="00DA430F"/>
    <w:rsid w:val="00DA5EDA"/>
    <w:rsid w:val="00DB04FF"/>
    <w:rsid w:val="00DB096D"/>
    <w:rsid w:val="00DB6CEE"/>
    <w:rsid w:val="00DB79BC"/>
    <w:rsid w:val="00DC17CF"/>
    <w:rsid w:val="00DC1A65"/>
    <w:rsid w:val="00DC5F63"/>
    <w:rsid w:val="00DC6DFD"/>
    <w:rsid w:val="00DC76B9"/>
    <w:rsid w:val="00DD2391"/>
    <w:rsid w:val="00DD2DF7"/>
    <w:rsid w:val="00DD2E2D"/>
    <w:rsid w:val="00DE14D9"/>
    <w:rsid w:val="00DE5EDD"/>
    <w:rsid w:val="00DE6435"/>
    <w:rsid w:val="00DF0A2B"/>
    <w:rsid w:val="00DF1D6E"/>
    <w:rsid w:val="00DF20A8"/>
    <w:rsid w:val="00DF6D61"/>
    <w:rsid w:val="00E003CF"/>
    <w:rsid w:val="00E1180D"/>
    <w:rsid w:val="00E142C8"/>
    <w:rsid w:val="00E15565"/>
    <w:rsid w:val="00E15BDE"/>
    <w:rsid w:val="00E20A46"/>
    <w:rsid w:val="00E22F99"/>
    <w:rsid w:val="00E26422"/>
    <w:rsid w:val="00E279A4"/>
    <w:rsid w:val="00E31D7B"/>
    <w:rsid w:val="00E33312"/>
    <w:rsid w:val="00E36440"/>
    <w:rsid w:val="00E430E3"/>
    <w:rsid w:val="00E4341F"/>
    <w:rsid w:val="00E46B4E"/>
    <w:rsid w:val="00E5020C"/>
    <w:rsid w:val="00E638DD"/>
    <w:rsid w:val="00E65662"/>
    <w:rsid w:val="00E657A7"/>
    <w:rsid w:val="00E72A25"/>
    <w:rsid w:val="00E72C2B"/>
    <w:rsid w:val="00E74588"/>
    <w:rsid w:val="00E80DD1"/>
    <w:rsid w:val="00E81137"/>
    <w:rsid w:val="00E860D7"/>
    <w:rsid w:val="00E86DDF"/>
    <w:rsid w:val="00E9216D"/>
    <w:rsid w:val="00E93104"/>
    <w:rsid w:val="00EA3949"/>
    <w:rsid w:val="00EA508B"/>
    <w:rsid w:val="00EA72FF"/>
    <w:rsid w:val="00EA77B8"/>
    <w:rsid w:val="00EB0FC2"/>
    <w:rsid w:val="00EB6298"/>
    <w:rsid w:val="00EC02FD"/>
    <w:rsid w:val="00EC17C2"/>
    <w:rsid w:val="00EC17D9"/>
    <w:rsid w:val="00EC18D3"/>
    <w:rsid w:val="00EC65CF"/>
    <w:rsid w:val="00EC6C15"/>
    <w:rsid w:val="00ED161A"/>
    <w:rsid w:val="00ED22D8"/>
    <w:rsid w:val="00ED5261"/>
    <w:rsid w:val="00ED5BEE"/>
    <w:rsid w:val="00ED70FA"/>
    <w:rsid w:val="00ED7F47"/>
    <w:rsid w:val="00EE0E7C"/>
    <w:rsid w:val="00EE1147"/>
    <w:rsid w:val="00EE15D3"/>
    <w:rsid w:val="00EE57EB"/>
    <w:rsid w:val="00EE6C3F"/>
    <w:rsid w:val="00EF088B"/>
    <w:rsid w:val="00EF0A83"/>
    <w:rsid w:val="00EF455C"/>
    <w:rsid w:val="00F002D3"/>
    <w:rsid w:val="00F014C1"/>
    <w:rsid w:val="00F02B67"/>
    <w:rsid w:val="00F0418F"/>
    <w:rsid w:val="00F0498E"/>
    <w:rsid w:val="00F07A9F"/>
    <w:rsid w:val="00F106CF"/>
    <w:rsid w:val="00F23DD8"/>
    <w:rsid w:val="00F2477B"/>
    <w:rsid w:val="00F25CDA"/>
    <w:rsid w:val="00F27317"/>
    <w:rsid w:val="00F30D05"/>
    <w:rsid w:val="00F40535"/>
    <w:rsid w:val="00F40CF7"/>
    <w:rsid w:val="00F4100A"/>
    <w:rsid w:val="00F42796"/>
    <w:rsid w:val="00F42FC7"/>
    <w:rsid w:val="00F446E2"/>
    <w:rsid w:val="00F46964"/>
    <w:rsid w:val="00F46A45"/>
    <w:rsid w:val="00F47027"/>
    <w:rsid w:val="00F477E1"/>
    <w:rsid w:val="00F509EF"/>
    <w:rsid w:val="00F51678"/>
    <w:rsid w:val="00F544AB"/>
    <w:rsid w:val="00F57232"/>
    <w:rsid w:val="00F60E50"/>
    <w:rsid w:val="00F6205E"/>
    <w:rsid w:val="00F674CA"/>
    <w:rsid w:val="00F67BD8"/>
    <w:rsid w:val="00F7099B"/>
    <w:rsid w:val="00F72AD6"/>
    <w:rsid w:val="00F74E04"/>
    <w:rsid w:val="00F75ADE"/>
    <w:rsid w:val="00F77F15"/>
    <w:rsid w:val="00F816A7"/>
    <w:rsid w:val="00F81BAF"/>
    <w:rsid w:val="00F82193"/>
    <w:rsid w:val="00F8276B"/>
    <w:rsid w:val="00F86B42"/>
    <w:rsid w:val="00F930E7"/>
    <w:rsid w:val="00FA0DE2"/>
    <w:rsid w:val="00FA1D4B"/>
    <w:rsid w:val="00FA23AE"/>
    <w:rsid w:val="00FA383B"/>
    <w:rsid w:val="00FA4D4B"/>
    <w:rsid w:val="00FA4F37"/>
    <w:rsid w:val="00FA5760"/>
    <w:rsid w:val="00FB06B2"/>
    <w:rsid w:val="00FB087C"/>
    <w:rsid w:val="00FB3527"/>
    <w:rsid w:val="00FB3E9B"/>
    <w:rsid w:val="00FB4AB1"/>
    <w:rsid w:val="00FB5379"/>
    <w:rsid w:val="00FC225B"/>
    <w:rsid w:val="00FC477E"/>
    <w:rsid w:val="00FC4881"/>
    <w:rsid w:val="00FC55AB"/>
    <w:rsid w:val="00FD2124"/>
    <w:rsid w:val="00FD52F1"/>
    <w:rsid w:val="00FD7B70"/>
    <w:rsid w:val="00FE042B"/>
    <w:rsid w:val="00FF2152"/>
    <w:rsid w:val="00FF4533"/>
    <w:rsid w:val="00FF4B48"/>
    <w:rsid w:val="00FF4E4D"/>
    <w:rsid w:val="00FF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C498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796703"/>
    <w:pPr>
      <w:spacing w:before="20" w:after="120" w:line="360" w:lineRule="auto"/>
      <w:jc w:val="both"/>
    </w:pPr>
    <w:rPr>
      <w:rFonts w:ascii="Arial" w:eastAsia="Times New Roman" w:hAnsi="Arial"/>
      <w:sz w:val="24"/>
    </w:rPr>
  </w:style>
  <w:style w:type="paragraph" w:styleId="11">
    <w:name w:val="heading 1"/>
    <w:basedOn w:val="phbase"/>
    <w:next w:val="phnormal"/>
    <w:link w:val="13"/>
    <w:qFormat/>
    <w:rsid w:val="00796703"/>
    <w:pPr>
      <w:keepNext/>
      <w:keepLines/>
      <w:pageBreakBefore/>
      <w:numPr>
        <w:numId w:val="7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basedOn w:val="phbase"/>
    <w:next w:val="phnormal"/>
    <w:link w:val="21"/>
    <w:qFormat/>
    <w:rsid w:val="00796703"/>
    <w:pPr>
      <w:keepNext/>
      <w:keepLines/>
      <w:numPr>
        <w:ilvl w:val="1"/>
        <w:numId w:val="7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796703"/>
    <w:pPr>
      <w:keepNext/>
      <w:keepLines/>
      <w:numPr>
        <w:ilvl w:val="2"/>
        <w:numId w:val="7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link w:val="40"/>
    <w:qFormat/>
    <w:rsid w:val="00796703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796703"/>
    <w:pPr>
      <w:keepNext/>
      <w:numPr>
        <w:ilvl w:val="4"/>
        <w:numId w:val="7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96703"/>
    <w:pPr>
      <w:keepNext/>
      <w:keepLines/>
      <w:numPr>
        <w:ilvl w:val="5"/>
        <w:numId w:val="7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4F6D58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6D58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6D58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D58"/>
    <w:pPr>
      <w:ind w:left="720"/>
      <w:contextualSpacing/>
    </w:pPr>
  </w:style>
  <w:style w:type="paragraph" w:customStyle="1" w:styleId="a4">
    <w:name w:val="Горячая клавиша (пункт меню)"/>
    <w:basedOn w:val="a"/>
    <w:next w:val="a"/>
    <w:link w:val="a5"/>
    <w:rsid w:val="004176AD"/>
    <w:pPr>
      <w:spacing w:after="0" w:line="240" w:lineRule="auto"/>
      <w:ind w:firstLine="340"/>
    </w:pPr>
    <w:rPr>
      <w:rFonts w:ascii="Tahoma" w:hAnsi="Tahoma" w:cs="Tahoma"/>
      <w:i/>
      <w:sz w:val="20"/>
      <w:szCs w:val="24"/>
    </w:rPr>
  </w:style>
  <w:style w:type="character" w:customStyle="1" w:styleId="a5">
    <w:name w:val="Горячая клавиша (пункт меню) Знак Знак"/>
    <w:link w:val="a4"/>
    <w:rsid w:val="004176AD"/>
    <w:rPr>
      <w:rFonts w:ascii="Tahoma" w:eastAsia="Times New Roman" w:hAnsi="Tahoma" w:cs="Tahoma"/>
      <w:i/>
      <w:sz w:val="20"/>
      <w:szCs w:val="24"/>
      <w:lang w:eastAsia="ru-RU"/>
    </w:rPr>
  </w:style>
  <w:style w:type="paragraph" w:customStyle="1" w:styleId="a6">
    <w:name w:val="Основной шрифт"/>
    <w:link w:val="a7"/>
    <w:qFormat/>
    <w:rsid w:val="004F6D58"/>
    <w:pPr>
      <w:spacing w:before="120" w:line="360" w:lineRule="auto"/>
      <w:ind w:firstLine="567"/>
      <w:jc w:val="both"/>
    </w:pPr>
    <w:rPr>
      <w:rFonts w:ascii="Tahoma" w:eastAsia="Times New Roman" w:hAnsi="Tahoma"/>
      <w:sz w:val="24"/>
      <w:szCs w:val="24"/>
    </w:rPr>
  </w:style>
  <w:style w:type="character" w:customStyle="1" w:styleId="a7">
    <w:name w:val="Основной шрифт Знак"/>
    <w:link w:val="a6"/>
    <w:rsid w:val="004F6D58"/>
    <w:rPr>
      <w:rFonts w:ascii="Tahoma" w:eastAsia="Times New Roman" w:hAnsi="Tahoma"/>
      <w:sz w:val="24"/>
      <w:szCs w:val="24"/>
    </w:rPr>
  </w:style>
  <w:style w:type="paragraph" w:customStyle="1" w:styleId="1">
    <w:name w:val="Маркированный 1 уровень"/>
    <w:basedOn w:val="a6"/>
    <w:next w:val="a6"/>
    <w:link w:val="14"/>
    <w:rsid w:val="004176AD"/>
    <w:pPr>
      <w:numPr>
        <w:numId w:val="1"/>
      </w:numPr>
    </w:pPr>
  </w:style>
  <w:style w:type="character" w:customStyle="1" w:styleId="14">
    <w:name w:val="Маркированный 1 уровень Знак Знак"/>
    <w:link w:val="1"/>
    <w:rsid w:val="004176AD"/>
    <w:rPr>
      <w:rFonts w:ascii="Tahoma" w:eastAsia="Times New Roman" w:hAnsi="Tahoma" w:cs="Tahoma"/>
      <w:sz w:val="24"/>
      <w:szCs w:val="24"/>
    </w:rPr>
  </w:style>
  <w:style w:type="paragraph" w:customStyle="1" w:styleId="2">
    <w:name w:val="Маркированный 2 уровень"/>
    <w:basedOn w:val="a6"/>
    <w:next w:val="a6"/>
    <w:link w:val="22"/>
    <w:rsid w:val="004176AD"/>
    <w:pPr>
      <w:numPr>
        <w:numId w:val="2"/>
      </w:numPr>
    </w:pPr>
  </w:style>
  <w:style w:type="character" w:customStyle="1" w:styleId="22">
    <w:name w:val="Маркированный 2 уровень Знак Знак"/>
    <w:link w:val="2"/>
    <w:rsid w:val="004176AD"/>
    <w:rPr>
      <w:rFonts w:ascii="Tahoma" w:eastAsia="Times New Roman" w:hAnsi="Tahoma" w:cs="Tahoma"/>
      <w:sz w:val="24"/>
      <w:szCs w:val="24"/>
    </w:rPr>
  </w:style>
  <w:style w:type="paragraph" w:customStyle="1" w:styleId="a8">
    <w:name w:val="Примечание (текст)"/>
    <w:basedOn w:val="a6"/>
    <w:next w:val="a6"/>
    <w:link w:val="a9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after="120"/>
      <w:ind w:left="567" w:right="567" w:firstLine="0"/>
    </w:pPr>
  </w:style>
  <w:style w:type="character" w:customStyle="1" w:styleId="a9">
    <w:name w:val="Примечание (текст) Знак"/>
    <w:link w:val="a8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a">
    <w:name w:val="Примечание"/>
    <w:basedOn w:val="a"/>
    <w:link w:val="ab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0" w:line="240" w:lineRule="auto"/>
      <w:ind w:left="567" w:right="567"/>
    </w:pPr>
    <w:rPr>
      <w:rFonts w:ascii="Tahoma" w:hAnsi="Tahoma" w:cs="Tahoma"/>
      <w:b/>
      <w:sz w:val="20"/>
      <w:szCs w:val="24"/>
    </w:rPr>
  </w:style>
  <w:style w:type="character" w:customStyle="1" w:styleId="ab">
    <w:name w:val="Примечание Знак"/>
    <w:link w:val="aa"/>
    <w:rsid w:val="004176AD"/>
    <w:rPr>
      <w:rFonts w:ascii="Tahoma" w:eastAsia="Times New Roman" w:hAnsi="Tahoma" w:cs="Tahoma"/>
      <w:b/>
      <w:sz w:val="20"/>
      <w:szCs w:val="24"/>
      <w:lang w:eastAsia="ru-RU"/>
    </w:rPr>
  </w:style>
  <w:style w:type="paragraph" w:customStyle="1" w:styleId="ac">
    <w:name w:val="Положение рисунка"/>
    <w:basedOn w:val="a6"/>
    <w:next w:val="a6"/>
    <w:link w:val="ad"/>
    <w:rsid w:val="004176AD"/>
    <w:pPr>
      <w:spacing w:before="240"/>
      <w:ind w:firstLine="0"/>
      <w:jc w:val="center"/>
    </w:pPr>
    <w:rPr>
      <w:szCs w:val="20"/>
    </w:rPr>
  </w:style>
  <w:style w:type="paragraph" w:customStyle="1" w:styleId="ae">
    <w:name w:val="Название рисунка"/>
    <w:basedOn w:val="a6"/>
    <w:link w:val="af"/>
    <w:rsid w:val="004176AD"/>
    <w:pPr>
      <w:spacing w:before="160" w:after="160"/>
      <w:ind w:firstLine="0"/>
      <w:jc w:val="center"/>
    </w:pPr>
    <w:rPr>
      <w:i/>
    </w:rPr>
  </w:style>
  <w:style w:type="character" w:customStyle="1" w:styleId="af">
    <w:name w:val="Название рисунка Знак"/>
    <w:link w:val="ae"/>
    <w:rsid w:val="004176AD"/>
    <w:rPr>
      <w:rFonts w:ascii="Tahoma" w:eastAsia="Times New Roman" w:hAnsi="Tahoma" w:cs="Tahoma"/>
      <w:i/>
      <w:sz w:val="24"/>
      <w:szCs w:val="24"/>
      <w:lang w:eastAsia="ru-RU"/>
    </w:rPr>
  </w:style>
  <w:style w:type="character" w:customStyle="1" w:styleId="ad">
    <w:name w:val="Положение рисунка Знак"/>
    <w:link w:val="ac"/>
    <w:rsid w:val="004176AD"/>
    <w:rPr>
      <w:rFonts w:ascii="Tahoma" w:eastAsia="Times New Roman" w:hAnsi="Tahoma" w:cs="Tahoma"/>
      <w:sz w:val="24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7967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96703"/>
    <w:rPr>
      <w:rFonts w:ascii="Tahoma" w:eastAsia="Times New Roman" w:hAnsi="Tahoma" w:cs="Tahoma"/>
      <w:sz w:val="16"/>
      <w:szCs w:val="16"/>
    </w:rPr>
  </w:style>
  <w:style w:type="paragraph" w:customStyle="1" w:styleId="af2">
    <w:name w:val="Название Модуля/ Подсистемы"/>
    <w:basedOn w:val="a6"/>
    <w:next w:val="a6"/>
    <w:link w:val="af3"/>
    <w:rsid w:val="006C6211"/>
    <w:pPr>
      <w:ind w:firstLine="0"/>
      <w:jc w:val="center"/>
    </w:pPr>
    <w:rPr>
      <w:caps/>
      <w:sz w:val="52"/>
      <w:szCs w:val="48"/>
    </w:rPr>
  </w:style>
  <w:style w:type="character" w:customStyle="1" w:styleId="af3">
    <w:name w:val="Название Модуля/ Подсистемы Знак Знак"/>
    <w:link w:val="af2"/>
    <w:rsid w:val="006C6211"/>
    <w:rPr>
      <w:rFonts w:ascii="Tahoma" w:eastAsia="Times New Roman" w:hAnsi="Tahoma" w:cs="Tahoma"/>
      <w:caps/>
      <w:sz w:val="52"/>
      <w:szCs w:val="48"/>
      <w:lang w:eastAsia="ru-RU"/>
    </w:rPr>
  </w:style>
  <w:style w:type="paragraph" w:customStyle="1" w:styleId="af4">
    <w:name w:val="Надпись ТЛ и ЛУ"/>
    <w:basedOn w:val="a6"/>
    <w:next w:val="a6"/>
    <w:link w:val="af5"/>
    <w:rsid w:val="006C6211"/>
    <w:pPr>
      <w:ind w:firstLine="0"/>
      <w:jc w:val="center"/>
    </w:pPr>
    <w:rPr>
      <w:sz w:val="32"/>
      <w:szCs w:val="36"/>
    </w:rPr>
  </w:style>
  <w:style w:type="character" w:customStyle="1" w:styleId="af5">
    <w:name w:val="Надпись ТЛ и ЛУ Знак Знак"/>
    <w:link w:val="af4"/>
    <w:rsid w:val="006C6211"/>
    <w:rPr>
      <w:rFonts w:ascii="Tahoma" w:eastAsia="Times New Roman" w:hAnsi="Tahoma" w:cs="Tahoma"/>
      <w:sz w:val="32"/>
      <w:szCs w:val="36"/>
      <w:lang w:eastAsia="ru-RU"/>
    </w:rPr>
  </w:style>
  <w:style w:type="paragraph" w:customStyle="1" w:styleId="af6">
    <w:name w:val="Обозначение документа"/>
    <w:basedOn w:val="af4"/>
    <w:rsid w:val="006C6211"/>
    <w:rPr>
      <w:sz w:val="28"/>
      <w:lang w:val="en-US"/>
    </w:rPr>
  </w:style>
  <w:style w:type="paragraph" w:customStyle="1" w:styleId="af7">
    <w:name w:val="Наименование документа"/>
    <w:basedOn w:val="a6"/>
    <w:next w:val="a6"/>
    <w:rsid w:val="006C6211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8">
    <w:name w:val="Пометка о конфиденциальности"/>
    <w:basedOn w:val="a6"/>
    <w:next w:val="a6"/>
    <w:rsid w:val="006C6211"/>
    <w:pPr>
      <w:ind w:firstLine="0"/>
      <w:jc w:val="center"/>
    </w:pPr>
    <w:rPr>
      <w:b/>
    </w:rPr>
  </w:style>
  <w:style w:type="character" w:customStyle="1" w:styleId="13">
    <w:name w:val="Заголовок 1 Знак"/>
    <w:link w:val="11"/>
    <w:rsid w:val="004F6D58"/>
    <w:rPr>
      <w:rFonts w:ascii="Arial" w:eastAsia="Times New Roman" w:hAnsi="Arial"/>
      <w:b/>
      <w:sz w:val="28"/>
      <w:szCs w:val="28"/>
    </w:rPr>
  </w:style>
  <w:style w:type="paragraph" w:styleId="af9">
    <w:name w:val="TOC Heading"/>
    <w:basedOn w:val="11"/>
    <w:next w:val="a"/>
    <w:uiPriority w:val="39"/>
    <w:unhideWhenUsed/>
    <w:qFormat/>
    <w:rsid w:val="004F6D58"/>
    <w:pPr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paragraph" w:styleId="15">
    <w:name w:val="toc 1"/>
    <w:basedOn w:val="a"/>
    <w:next w:val="a"/>
    <w:autoRedefine/>
    <w:uiPriority w:val="39"/>
    <w:rsid w:val="0079670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3">
    <w:name w:val="toc 2"/>
    <w:basedOn w:val="a"/>
    <w:next w:val="a"/>
    <w:autoRedefine/>
    <w:uiPriority w:val="39"/>
    <w:rsid w:val="00796703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796703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styleId="afa">
    <w:name w:val="Hyperlink"/>
    <w:uiPriority w:val="99"/>
    <w:rsid w:val="00796703"/>
    <w:rPr>
      <w:color w:val="0000FF"/>
      <w:u w:val="single"/>
    </w:rPr>
  </w:style>
  <w:style w:type="paragraph" w:customStyle="1" w:styleId="afb">
    <w:name w:val="Содержание"/>
    <w:basedOn w:val="a"/>
    <w:next w:val="a"/>
    <w:rsid w:val="00CF740B"/>
    <w:pPr>
      <w:keepNext/>
      <w:pageBreakBefore/>
      <w:suppressAutoHyphens/>
      <w:spacing w:before="240" w:after="240"/>
      <w:jc w:val="center"/>
    </w:pPr>
    <w:rPr>
      <w:rFonts w:ascii="Tahoma" w:hAnsi="Tahoma"/>
      <w:b/>
      <w:caps/>
    </w:rPr>
  </w:style>
  <w:style w:type="character" w:styleId="afc">
    <w:name w:val="line number"/>
    <w:basedOn w:val="a0"/>
    <w:uiPriority w:val="99"/>
    <w:semiHidden/>
    <w:unhideWhenUsed/>
    <w:rsid w:val="00606F86"/>
  </w:style>
  <w:style w:type="paragraph" w:styleId="afd">
    <w:name w:val="header"/>
    <w:basedOn w:val="a"/>
    <w:link w:val="afe"/>
    <w:rsid w:val="00796703"/>
    <w:pPr>
      <w:tabs>
        <w:tab w:val="center" w:pos="4677"/>
        <w:tab w:val="right" w:pos="9355"/>
      </w:tabs>
      <w:jc w:val="center"/>
    </w:pPr>
  </w:style>
  <w:style w:type="character" w:customStyle="1" w:styleId="afe">
    <w:name w:val="Верхний колонтитул Знак"/>
    <w:link w:val="afd"/>
    <w:rsid w:val="00606F86"/>
    <w:rPr>
      <w:rFonts w:ascii="Arial" w:eastAsia="Times New Roman" w:hAnsi="Arial"/>
      <w:sz w:val="24"/>
    </w:rPr>
  </w:style>
  <w:style w:type="paragraph" w:styleId="aff">
    <w:name w:val="footer"/>
    <w:basedOn w:val="a"/>
    <w:link w:val="aff0"/>
    <w:uiPriority w:val="99"/>
    <w:rsid w:val="00796703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796703"/>
    <w:rPr>
      <w:rFonts w:ascii="Arial" w:eastAsia="Times New Roman" w:hAnsi="Arial"/>
      <w:sz w:val="24"/>
    </w:rPr>
  </w:style>
  <w:style w:type="character" w:customStyle="1" w:styleId="21">
    <w:name w:val="Заголовок 2 Знак"/>
    <w:link w:val="20"/>
    <w:rsid w:val="004F6D58"/>
    <w:rPr>
      <w:rFonts w:ascii="Arial" w:eastAsia="Times New Roman" w:hAnsi="Arial"/>
      <w:b/>
      <w:sz w:val="24"/>
    </w:rPr>
  </w:style>
  <w:style w:type="character" w:customStyle="1" w:styleId="30">
    <w:name w:val="Заголовок 3 Знак"/>
    <w:link w:val="3"/>
    <w:rsid w:val="004F6D58"/>
    <w:rPr>
      <w:rFonts w:ascii="Arial" w:eastAsia="Times New Roman" w:hAnsi="Arial"/>
      <w:b/>
      <w:bCs/>
      <w:sz w:val="24"/>
    </w:rPr>
  </w:style>
  <w:style w:type="character" w:customStyle="1" w:styleId="40">
    <w:name w:val="Заголовок 4 Знак"/>
    <w:link w:val="4"/>
    <w:rsid w:val="004F6D58"/>
    <w:rPr>
      <w:rFonts w:ascii="Arial" w:eastAsia="Times New Roman" w:hAnsi="Arial"/>
      <w:b/>
      <w:bCs/>
      <w:sz w:val="24"/>
    </w:rPr>
  </w:style>
  <w:style w:type="character" w:customStyle="1" w:styleId="50">
    <w:name w:val="Заголовок 5 Знак"/>
    <w:link w:val="5"/>
    <w:uiPriority w:val="9"/>
    <w:rsid w:val="00796703"/>
    <w:rPr>
      <w:rFonts w:ascii="Arial" w:eastAsia="Times New Roman" w:hAnsi="Arial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9"/>
    <w:rsid w:val="00796703"/>
    <w:rPr>
      <w:rFonts w:ascii="Arial" w:eastAsia="Times New Roman" w:hAnsi="Arial"/>
      <w:b/>
      <w:bCs/>
      <w:sz w:val="24"/>
      <w:szCs w:val="22"/>
    </w:rPr>
  </w:style>
  <w:style w:type="character" w:customStyle="1" w:styleId="70">
    <w:name w:val="Заголовок 7 Знак"/>
    <w:link w:val="7"/>
    <w:uiPriority w:val="9"/>
    <w:rsid w:val="004F6D58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4F6D58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4F6D58"/>
    <w:rPr>
      <w:rFonts w:ascii="Cambria" w:eastAsia="Times New Roman" w:hAnsi="Cambria"/>
      <w:sz w:val="22"/>
      <w:szCs w:val="22"/>
    </w:rPr>
  </w:style>
  <w:style w:type="character" w:customStyle="1" w:styleId="16">
    <w:name w:val="Выдел_1"/>
    <w:rsid w:val="004D7665"/>
    <w:rPr>
      <w:rFonts w:ascii="Tahoma" w:hAnsi="Tahoma"/>
      <w:i/>
      <w:spacing w:val="8"/>
      <w:kern w:val="0"/>
      <w:position w:val="0"/>
      <w:sz w:val="24"/>
      <w:szCs w:val="24"/>
    </w:rPr>
  </w:style>
  <w:style w:type="paragraph" w:styleId="aff1">
    <w:name w:val="caption"/>
    <w:basedOn w:val="a"/>
    <w:next w:val="a"/>
    <w:uiPriority w:val="35"/>
    <w:unhideWhenUsed/>
    <w:qFormat/>
    <w:rsid w:val="00796703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0">
    <w:name w:val="Список_1)"/>
    <w:basedOn w:val="a"/>
    <w:link w:val="17"/>
    <w:rsid w:val="00796703"/>
    <w:pPr>
      <w:numPr>
        <w:numId w:val="9"/>
      </w:numPr>
    </w:pPr>
  </w:style>
  <w:style w:type="character" w:customStyle="1" w:styleId="17">
    <w:name w:val="Список_1) Знак"/>
    <w:link w:val="10"/>
    <w:rsid w:val="00197FDB"/>
    <w:rPr>
      <w:rFonts w:ascii="Arial" w:eastAsia="Times New Roman" w:hAnsi="Arial"/>
      <w:sz w:val="24"/>
    </w:rPr>
  </w:style>
  <w:style w:type="paragraph" w:customStyle="1" w:styleId="phbase">
    <w:name w:val="ph_base"/>
    <w:link w:val="phbase0"/>
    <w:rsid w:val="00796703"/>
    <w:pPr>
      <w:spacing w:line="360" w:lineRule="auto"/>
      <w:jc w:val="both"/>
    </w:pPr>
    <w:rPr>
      <w:rFonts w:ascii="Arial" w:eastAsia="Times New Roman" w:hAnsi="Arial"/>
      <w:sz w:val="24"/>
    </w:rPr>
  </w:style>
  <w:style w:type="paragraph" w:customStyle="1" w:styleId="phadditiontitle1">
    <w:name w:val="ph_addition_title_1"/>
    <w:basedOn w:val="phbase"/>
    <w:next w:val="phnormal"/>
    <w:rsid w:val="00796703"/>
    <w:pPr>
      <w:keepNext/>
      <w:keepLines/>
      <w:pageBreakBefore/>
      <w:numPr>
        <w:numId w:val="15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796703"/>
    <w:pPr>
      <w:keepNext/>
      <w:keepLines/>
      <w:numPr>
        <w:ilvl w:val="1"/>
        <w:numId w:val="15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796703"/>
    <w:pPr>
      <w:keepNext/>
      <w:keepLines/>
      <w:numPr>
        <w:ilvl w:val="2"/>
        <w:numId w:val="15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796703"/>
    <w:pPr>
      <w:numPr>
        <w:numId w:val="3"/>
      </w:numPr>
    </w:pPr>
  </w:style>
  <w:style w:type="paragraph" w:customStyle="1" w:styleId="phbibliography">
    <w:name w:val="ph_bibliography"/>
    <w:basedOn w:val="phbase"/>
    <w:rsid w:val="00796703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79670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79670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796703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79670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79670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796703"/>
  </w:style>
  <w:style w:type="paragraph" w:customStyle="1" w:styleId="phconfirmstamptitle">
    <w:name w:val="ph_confirmstamp_title"/>
    <w:basedOn w:val="phconfirmstamp"/>
    <w:next w:val="phconfirmstampstamp"/>
    <w:rsid w:val="00796703"/>
    <w:rPr>
      <w:b/>
      <w:caps/>
      <w:szCs w:val="24"/>
    </w:rPr>
  </w:style>
  <w:style w:type="paragraph" w:customStyle="1" w:styleId="phcontent">
    <w:name w:val="ph_content"/>
    <w:basedOn w:val="phbase"/>
    <w:next w:val="15"/>
    <w:rsid w:val="0079670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79670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79670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796703"/>
    <w:pPr>
      <w:spacing w:before="120"/>
    </w:pPr>
  </w:style>
  <w:style w:type="paragraph" w:customStyle="1" w:styleId="phfiguretitle">
    <w:name w:val="ph_figure_title"/>
    <w:basedOn w:val="phfigure"/>
    <w:next w:val="phnormal"/>
    <w:rsid w:val="0079670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796703"/>
    <w:pPr>
      <w:widowControl w:val="0"/>
    </w:pPr>
    <w:rPr>
      <w:sz w:val="18"/>
    </w:rPr>
  </w:style>
  <w:style w:type="character" w:customStyle="1" w:styleId="phinline">
    <w:name w:val="ph_inline"/>
    <w:basedOn w:val="a0"/>
    <w:rsid w:val="00796703"/>
  </w:style>
  <w:style w:type="character" w:customStyle="1" w:styleId="phinline8">
    <w:name w:val="ph_inline_8"/>
    <w:rsid w:val="00796703"/>
    <w:rPr>
      <w:sz w:val="16"/>
    </w:rPr>
  </w:style>
  <w:style w:type="character" w:customStyle="1" w:styleId="phinlinebolditalic">
    <w:name w:val="ph_inline_bolditalic"/>
    <w:rsid w:val="00796703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796703"/>
    <w:rPr>
      <w:rFonts w:ascii="Courier New" w:hAnsi="Courier New"/>
      <w:sz w:val="24"/>
    </w:rPr>
  </w:style>
  <w:style w:type="character" w:customStyle="1" w:styleId="phinlinefirstterm">
    <w:name w:val="ph_inline_firstterm"/>
    <w:rsid w:val="00796703"/>
    <w:rPr>
      <w:i/>
      <w:sz w:val="24"/>
    </w:rPr>
  </w:style>
  <w:style w:type="character" w:customStyle="1" w:styleId="phinlineguiitem">
    <w:name w:val="ph_inline_guiitem"/>
    <w:rsid w:val="00796703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796703"/>
    <w:rPr>
      <w:b/>
      <w:smallCaps/>
      <w:sz w:val="24"/>
    </w:rPr>
  </w:style>
  <w:style w:type="character" w:customStyle="1" w:styleId="phinlinespace">
    <w:name w:val="ph_inline_space"/>
    <w:rsid w:val="00796703"/>
    <w:rPr>
      <w:spacing w:val="60"/>
    </w:rPr>
  </w:style>
  <w:style w:type="character" w:customStyle="1" w:styleId="phinlinesuperline">
    <w:name w:val="ph_inline_superline"/>
    <w:rsid w:val="00796703"/>
    <w:rPr>
      <w:vertAlign w:val="superscript"/>
    </w:rPr>
  </w:style>
  <w:style w:type="character" w:customStyle="1" w:styleId="phinlineunderline">
    <w:name w:val="ph_inline_underline"/>
    <w:rsid w:val="00796703"/>
    <w:rPr>
      <w:u w:val="single"/>
      <w:lang w:val="ru-RU"/>
    </w:rPr>
  </w:style>
  <w:style w:type="character" w:customStyle="1" w:styleId="phinlineunderlineitalic">
    <w:name w:val="ph_inline_underlineitalic"/>
    <w:rsid w:val="00796703"/>
    <w:rPr>
      <w:i/>
      <w:u w:val="single"/>
      <w:lang w:val="ru-RU"/>
    </w:rPr>
  </w:style>
  <w:style w:type="character" w:customStyle="1" w:styleId="phinlineuppercase">
    <w:name w:val="ph_inline_uppercase"/>
    <w:rsid w:val="00796703"/>
    <w:rPr>
      <w:caps/>
      <w:lang w:val="ru-RU"/>
    </w:rPr>
  </w:style>
  <w:style w:type="paragraph" w:customStyle="1" w:styleId="phinset">
    <w:name w:val="ph_inset"/>
    <w:basedOn w:val="phnormal"/>
    <w:next w:val="phnormal"/>
    <w:rsid w:val="00796703"/>
  </w:style>
  <w:style w:type="paragraph" w:customStyle="1" w:styleId="phinsetcaution">
    <w:name w:val="ph_inset_caution"/>
    <w:basedOn w:val="phinset"/>
    <w:rsid w:val="00796703"/>
    <w:pPr>
      <w:keepLines/>
    </w:pPr>
  </w:style>
  <w:style w:type="paragraph" w:customStyle="1" w:styleId="phinsetnote">
    <w:name w:val="ph_inset_note"/>
    <w:basedOn w:val="phinset"/>
    <w:rsid w:val="00796703"/>
    <w:pPr>
      <w:keepLines/>
    </w:pPr>
  </w:style>
  <w:style w:type="paragraph" w:customStyle="1" w:styleId="phinsettitle">
    <w:name w:val="ph_inset_title"/>
    <w:basedOn w:val="phinset"/>
    <w:next w:val="phinsetnote"/>
    <w:rsid w:val="00796703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796703"/>
    <w:pPr>
      <w:keepLines/>
    </w:pPr>
  </w:style>
  <w:style w:type="paragraph" w:customStyle="1" w:styleId="phlistitemized1">
    <w:name w:val="ph_list_itemized_1"/>
    <w:basedOn w:val="phnormal"/>
    <w:link w:val="phlistitemized10"/>
    <w:rsid w:val="00796703"/>
    <w:pPr>
      <w:numPr>
        <w:numId w:val="12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796703"/>
    <w:pPr>
      <w:numPr>
        <w:ilvl w:val="1"/>
        <w:numId w:val="12"/>
      </w:numPr>
    </w:pPr>
  </w:style>
  <w:style w:type="paragraph" w:customStyle="1" w:styleId="phlistitemizedtitle">
    <w:name w:val="ph_list_itemized_title"/>
    <w:basedOn w:val="phnormal"/>
    <w:next w:val="phlistitemized1"/>
    <w:rsid w:val="00796703"/>
    <w:pPr>
      <w:keepNext/>
    </w:pPr>
  </w:style>
  <w:style w:type="paragraph" w:customStyle="1" w:styleId="phlistordered1">
    <w:name w:val="ph_list_ordered_1"/>
    <w:basedOn w:val="phnormal"/>
    <w:rsid w:val="00796703"/>
    <w:pPr>
      <w:numPr>
        <w:ilvl w:val="1"/>
        <w:numId w:val="5"/>
      </w:numPr>
      <w:ind w:right="-2"/>
    </w:pPr>
  </w:style>
  <w:style w:type="paragraph" w:customStyle="1" w:styleId="phlistordered2">
    <w:name w:val="ph_list_ordered_2"/>
    <w:basedOn w:val="phnormal"/>
    <w:rsid w:val="00961CC1"/>
    <w:pPr>
      <w:tabs>
        <w:tab w:val="num" w:pos="1208"/>
      </w:tabs>
      <w:ind w:left="1208" w:hanging="357"/>
    </w:pPr>
  </w:style>
  <w:style w:type="paragraph" w:customStyle="1" w:styleId="phlistorderedtitle">
    <w:name w:val="ph_list_ordered_title"/>
    <w:basedOn w:val="phnormal"/>
    <w:next w:val="phlistordered1"/>
    <w:rsid w:val="00796703"/>
    <w:pPr>
      <w:keepNext/>
    </w:pPr>
  </w:style>
  <w:style w:type="paragraph" w:customStyle="1" w:styleId="phnormal">
    <w:name w:val="ph_normal"/>
    <w:basedOn w:val="phbase"/>
    <w:link w:val="phnormal0"/>
    <w:rsid w:val="00796703"/>
    <w:pPr>
      <w:ind w:right="-1" w:firstLine="851"/>
    </w:pPr>
  </w:style>
  <w:style w:type="paragraph" w:customStyle="1" w:styleId="phstamp">
    <w:name w:val="ph_stamp"/>
    <w:basedOn w:val="phbase"/>
    <w:rsid w:val="0079670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79670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79670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796703"/>
    <w:pPr>
      <w:ind w:left="57"/>
    </w:pPr>
    <w:rPr>
      <w:i/>
    </w:rPr>
  </w:style>
  <w:style w:type="paragraph" w:customStyle="1" w:styleId="phtablecell">
    <w:name w:val="ph_table_cell"/>
    <w:basedOn w:val="phbase"/>
    <w:rsid w:val="0079670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796703"/>
    <w:pPr>
      <w:jc w:val="center"/>
    </w:pPr>
  </w:style>
  <w:style w:type="paragraph" w:customStyle="1" w:styleId="phtablecellleft">
    <w:name w:val="ph_table_cellleft"/>
    <w:basedOn w:val="phtablecell"/>
    <w:rsid w:val="00796703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79670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796703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796703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79670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79670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796703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79670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796703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79670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796703"/>
  </w:style>
  <w:style w:type="paragraph" w:customStyle="1" w:styleId="phtitlepagesystemfull">
    <w:name w:val="ph_titlepage_system_full"/>
    <w:basedOn w:val="phtitlepage"/>
    <w:next w:val="phtitlepagesystemshort"/>
    <w:rsid w:val="0079670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796703"/>
    <w:rPr>
      <w:b/>
      <w:sz w:val="32"/>
    </w:rPr>
  </w:style>
  <w:style w:type="paragraph" w:styleId="HTML">
    <w:name w:val="HTML Address"/>
    <w:basedOn w:val="a"/>
    <w:link w:val="HTML0"/>
    <w:semiHidden/>
    <w:rsid w:val="00796703"/>
    <w:rPr>
      <w:i/>
      <w:iCs/>
    </w:rPr>
  </w:style>
  <w:style w:type="character" w:customStyle="1" w:styleId="HTML0">
    <w:name w:val="Адрес HTML Знак"/>
    <w:link w:val="HTML"/>
    <w:semiHidden/>
    <w:rsid w:val="004277D2"/>
    <w:rPr>
      <w:rFonts w:ascii="Arial" w:eastAsia="Times New Roman" w:hAnsi="Arial"/>
      <w:i/>
      <w:iCs/>
      <w:sz w:val="24"/>
    </w:rPr>
  </w:style>
  <w:style w:type="paragraph" w:styleId="41">
    <w:name w:val="toc 4"/>
    <w:basedOn w:val="a"/>
    <w:next w:val="a"/>
    <w:autoRedefine/>
    <w:uiPriority w:val="39"/>
    <w:rsid w:val="0079670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79670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79670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semiHidden/>
    <w:rsid w:val="00796703"/>
    <w:pPr>
      <w:ind w:left="1440"/>
    </w:pPr>
  </w:style>
  <w:style w:type="paragraph" w:styleId="81">
    <w:name w:val="toc 8"/>
    <w:basedOn w:val="a"/>
    <w:next w:val="a"/>
    <w:autoRedefine/>
    <w:semiHidden/>
    <w:rsid w:val="00796703"/>
    <w:pPr>
      <w:ind w:left="1680"/>
    </w:pPr>
  </w:style>
  <w:style w:type="paragraph" w:styleId="91">
    <w:name w:val="toc 9"/>
    <w:basedOn w:val="a"/>
    <w:next w:val="a"/>
    <w:autoRedefine/>
    <w:semiHidden/>
    <w:rsid w:val="00796703"/>
    <w:pPr>
      <w:ind w:left="1920"/>
    </w:pPr>
  </w:style>
  <w:style w:type="paragraph" w:styleId="aff2">
    <w:name w:val="Body Text"/>
    <w:basedOn w:val="a"/>
    <w:link w:val="aff3"/>
    <w:rsid w:val="00796703"/>
  </w:style>
  <w:style w:type="character" w:customStyle="1" w:styleId="aff3">
    <w:name w:val="Основной текст Знак"/>
    <w:link w:val="aff2"/>
    <w:rsid w:val="004277D2"/>
    <w:rPr>
      <w:rFonts w:ascii="Arial" w:eastAsia="Times New Roman" w:hAnsi="Arial"/>
      <w:sz w:val="24"/>
    </w:rPr>
  </w:style>
  <w:style w:type="paragraph" w:customStyle="1" w:styleId="phheader1withoutnum">
    <w:name w:val="ph_header_1_without_num"/>
    <w:basedOn w:val="11"/>
    <w:next w:val="phnormal"/>
    <w:rsid w:val="0079670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79670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796703"/>
    <w:rPr>
      <w:u w:val="single"/>
    </w:rPr>
  </w:style>
  <w:style w:type="paragraph" w:customStyle="1" w:styleId="phstampleft">
    <w:name w:val="ph_stamp_left"/>
    <w:basedOn w:val="phstamp"/>
    <w:rsid w:val="00796703"/>
    <w:pPr>
      <w:jc w:val="left"/>
    </w:pPr>
    <w:rPr>
      <w:sz w:val="18"/>
    </w:rPr>
  </w:style>
  <w:style w:type="paragraph" w:styleId="aff4">
    <w:name w:val="Document Map"/>
    <w:basedOn w:val="a"/>
    <w:link w:val="aff5"/>
    <w:rsid w:val="0079670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5">
    <w:name w:val="Схема документа Знак"/>
    <w:link w:val="aff4"/>
    <w:rsid w:val="004277D2"/>
    <w:rPr>
      <w:rFonts w:ascii="Tahoma" w:eastAsia="Times New Roman" w:hAnsi="Tahoma" w:cs="Tahoma"/>
      <w:shd w:val="clear" w:color="auto" w:fill="000080"/>
    </w:rPr>
  </w:style>
  <w:style w:type="paragraph" w:customStyle="1" w:styleId="18">
    <w:name w:val="Стиль 1"/>
    <w:basedOn w:val="4"/>
    <w:autoRedefine/>
    <w:rsid w:val="00961CC1"/>
    <w:pPr>
      <w:ind w:left="2694"/>
    </w:pPr>
  </w:style>
  <w:style w:type="character" w:styleId="aff6">
    <w:name w:val="annotation reference"/>
    <w:basedOn w:val="a0"/>
    <w:uiPriority w:val="99"/>
    <w:semiHidden/>
    <w:unhideWhenUsed/>
    <w:rsid w:val="00796703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796703"/>
    <w:pPr>
      <w:spacing w:line="240" w:lineRule="auto"/>
    </w:pPr>
    <w:rPr>
      <w:sz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796703"/>
    <w:rPr>
      <w:rFonts w:ascii="Arial" w:eastAsia="Times New Roman" w:hAnsi="Arial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796703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796703"/>
    <w:rPr>
      <w:rFonts w:ascii="Arial" w:eastAsia="Times New Roman" w:hAnsi="Arial"/>
      <w:b/>
      <w:bCs/>
    </w:rPr>
  </w:style>
  <w:style w:type="character" w:styleId="affb">
    <w:name w:val="Emphasis"/>
    <w:uiPriority w:val="20"/>
    <w:qFormat/>
    <w:rsid w:val="004F6D58"/>
    <w:rPr>
      <w:i/>
      <w:iCs/>
    </w:rPr>
  </w:style>
  <w:style w:type="paragraph" w:customStyle="1" w:styleId="phlistordereda">
    <w:name w:val="ph_list_ordered_aбв"/>
    <w:basedOn w:val="phnormal"/>
    <w:rsid w:val="00796703"/>
    <w:pPr>
      <w:numPr>
        <w:numId w:val="5"/>
      </w:numPr>
      <w:ind w:right="-2"/>
    </w:pPr>
  </w:style>
  <w:style w:type="table" w:styleId="affc">
    <w:name w:val="Table Grid"/>
    <w:basedOn w:val="a1"/>
    <w:uiPriority w:val="59"/>
    <w:rsid w:val="0079670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hnormal0">
    <w:name w:val="ph_normal Знак"/>
    <w:basedOn w:val="phbase0"/>
    <w:link w:val="phnormal"/>
    <w:rsid w:val="00796703"/>
    <w:rPr>
      <w:rFonts w:ascii="Arial" w:eastAsia="Times New Roman" w:hAnsi="Arial"/>
      <w:sz w:val="24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796703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796703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796703"/>
    <w:rPr>
      <w:rFonts w:ascii="Arial" w:eastAsia="Times New Roman" w:hAnsi="Arial"/>
      <w:sz w:val="24"/>
    </w:rPr>
  </w:style>
  <w:style w:type="character" w:customStyle="1" w:styleId="phlistitemized20">
    <w:name w:val="ph_list_itemized_2 Знак"/>
    <w:basedOn w:val="phnormal0"/>
    <w:link w:val="phlistitemized2"/>
    <w:rsid w:val="00796703"/>
    <w:rPr>
      <w:rFonts w:ascii="Arial" w:eastAsia="Times New Roman" w:hAnsi="Arial"/>
      <w:sz w:val="24"/>
    </w:rPr>
  </w:style>
  <w:style w:type="character" w:customStyle="1" w:styleId="phlistitemized30">
    <w:name w:val="ph_list_itemized_3 Знак"/>
    <w:basedOn w:val="phlistitemized20"/>
    <w:link w:val="phlistitemized3"/>
    <w:rsid w:val="00796703"/>
    <w:rPr>
      <w:rFonts w:ascii="Arial" w:eastAsia="Times New Roman" w:hAnsi="Arial"/>
      <w:sz w:val="24"/>
    </w:rPr>
  </w:style>
  <w:style w:type="paragraph" w:customStyle="1" w:styleId="phpagenumber">
    <w:name w:val="ph_pagenumber"/>
    <w:basedOn w:val="aff"/>
    <w:link w:val="phpagenumber0"/>
    <w:autoRedefine/>
    <w:qFormat/>
    <w:rsid w:val="00796703"/>
    <w:pPr>
      <w:jc w:val="center"/>
    </w:pPr>
  </w:style>
  <w:style w:type="character" w:customStyle="1" w:styleId="phpagenumber0">
    <w:name w:val="ph_pagenumber Знак"/>
    <w:basedOn w:val="aff0"/>
    <w:link w:val="phpagenumber"/>
    <w:rsid w:val="00796703"/>
    <w:rPr>
      <w:rFonts w:ascii="Arial" w:eastAsia="Times New Roman" w:hAnsi="Arial"/>
      <w:sz w:val="24"/>
    </w:rPr>
  </w:style>
  <w:style w:type="paragraph" w:customStyle="1" w:styleId="phtableitemizedlist1">
    <w:name w:val="ph_table_itemizedlist_1"/>
    <w:basedOn w:val="phtablecellleft"/>
    <w:autoRedefine/>
    <w:qFormat/>
    <w:rsid w:val="00796703"/>
    <w:pPr>
      <w:numPr>
        <w:numId w:val="13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796703"/>
    <w:pPr>
      <w:ind w:left="632" w:hanging="284"/>
    </w:pPr>
  </w:style>
  <w:style w:type="paragraph" w:customStyle="1" w:styleId="phtableorderedlist1">
    <w:name w:val="ph_table_orderedlist_1)"/>
    <w:basedOn w:val="phtablecellleft"/>
    <w:autoRedefine/>
    <w:qFormat/>
    <w:rsid w:val="00796703"/>
    <w:pPr>
      <w:numPr>
        <w:numId w:val="14"/>
      </w:numPr>
      <w:spacing w:after="120"/>
    </w:pPr>
  </w:style>
  <w:style w:type="paragraph" w:customStyle="1" w:styleId="affd">
    <w:name w:val="Текст_программы"/>
    <w:rsid w:val="00796703"/>
    <w:pPr>
      <w:ind w:firstLine="851"/>
    </w:pPr>
    <w:rPr>
      <w:rFonts w:ascii="Courier New" w:eastAsia="Times New Roman" w:hAnsi="Courier New"/>
      <w:spacing w:val="-2"/>
      <w:sz w:val="24"/>
      <w:szCs w:val="23"/>
      <w:lang w:val="en-US" w:eastAsia="en-US"/>
    </w:rPr>
  </w:style>
  <w:style w:type="paragraph" w:customStyle="1" w:styleId="ph">
    <w:name w:val="ph_Рамка боковик"/>
    <w:basedOn w:val="a"/>
    <w:autoRedefine/>
    <w:qFormat/>
    <w:rsid w:val="00796703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796703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79670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796703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79670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796703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796703"/>
    <w:rPr>
      <w:rFonts w:ascii="Arial" w:eastAsia="Times New Roman" w:hAnsi="Arial" w:cs="Arial"/>
      <w:sz w:val="24"/>
      <w:lang w:eastAsia="en-US"/>
    </w:rPr>
  </w:style>
  <w:style w:type="character" w:customStyle="1" w:styleId="phnormal1">
    <w:name w:val="ph_normal Знак Знак"/>
    <w:rsid w:val="00796703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796703"/>
    <w:rPr>
      <w:rFonts w:ascii="Arial" w:eastAsia="Times New Roman" w:hAnsi="Arial" w:cs="Arial"/>
      <w:b/>
      <w:bCs/>
      <w:sz w:val="28"/>
      <w:szCs w:val="28"/>
    </w:rPr>
  </w:style>
  <w:style w:type="paragraph" w:customStyle="1" w:styleId="affe">
    <w:name w:val="_Табл_Текст"/>
    <w:basedOn w:val="a"/>
    <w:rsid w:val="00796703"/>
  </w:style>
  <w:style w:type="paragraph" w:styleId="afff">
    <w:name w:val="Revision"/>
    <w:hidden/>
    <w:uiPriority w:val="99"/>
    <w:semiHidden/>
    <w:rsid w:val="004A5BB1"/>
    <w:rPr>
      <w:rFonts w:ascii="Arial" w:eastAsia="Times New Roman" w:hAnsi="Arial"/>
      <w:sz w:val="24"/>
    </w:rPr>
  </w:style>
  <w:style w:type="paragraph" w:customStyle="1" w:styleId="12">
    <w:name w:val="Маркированный1"/>
    <w:basedOn w:val="a"/>
    <w:link w:val="19"/>
    <w:qFormat/>
    <w:rsid w:val="004F6D58"/>
    <w:pPr>
      <w:numPr>
        <w:numId w:val="46"/>
      </w:numPr>
    </w:pPr>
    <w:rPr>
      <w:rFonts w:ascii="Tahoma" w:hAnsi="Tahoma"/>
      <w:lang w:val="x-none" w:eastAsia="x-none"/>
    </w:rPr>
  </w:style>
  <w:style w:type="character" w:customStyle="1" w:styleId="19">
    <w:name w:val="Маркированный1 Знак"/>
    <w:link w:val="12"/>
    <w:rsid w:val="004F6D58"/>
    <w:rPr>
      <w:rFonts w:ascii="Tahoma" w:eastAsia="Times New Roman" w:hAnsi="Tahoma"/>
      <w:sz w:val="24"/>
      <w:lang w:val="x-none" w:eastAsia="x-none"/>
    </w:rPr>
  </w:style>
  <w:style w:type="paragraph" w:customStyle="1" w:styleId="2-">
    <w:name w:val="2-Маркированный"/>
    <w:basedOn w:val="12"/>
    <w:link w:val="2-0"/>
    <w:qFormat/>
    <w:rsid w:val="004F6D58"/>
    <w:pPr>
      <w:numPr>
        <w:numId w:val="0"/>
      </w:numPr>
      <w:tabs>
        <w:tab w:val="left" w:pos="1418"/>
      </w:tabs>
      <w:spacing w:before="0"/>
      <w:ind w:left="1701" w:hanging="295"/>
    </w:pPr>
  </w:style>
  <w:style w:type="character" w:customStyle="1" w:styleId="2-0">
    <w:name w:val="2-Маркированный Знак"/>
    <w:link w:val="2-"/>
    <w:rsid w:val="004F6D58"/>
    <w:rPr>
      <w:rFonts w:ascii="Tahoma" w:eastAsia="Times New Roman" w:hAnsi="Tahoma"/>
      <w:sz w:val="24"/>
      <w:lang w:val="x-none" w:eastAsia="x-none"/>
    </w:rPr>
  </w:style>
  <w:style w:type="paragraph" w:customStyle="1" w:styleId="afff0">
    <w:name w:val="Нумерованный"/>
    <w:basedOn w:val="a"/>
    <w:link w:val="afff1"/>
    <w:qFormat/>
    <w:rsid w:val="004F6D58"/>
    <w:pPr>
      <w:spacing w:before="120"/>
      <w:ind w:left="720" w:hanging="360"/>
    </w:pPr>
    <w:rPr>
      <w:lang w:val="x-none" w:eastAsia="x-none"/>
    </w:rPr>
  </w:style>
  <w:style w:type="character" w:customStyle="1" w:styleId="afff1">
    <w:name w:val="Нумерованный Знак"/>
    <w:link w:val="afff0"/>
    <w:rsid w:val="004F6D58"/>
    <w:rPr>
      <w:rFonts w:ascii="Arial" w:eastAsia="Times New Roman" w:hAnsi="Arial"/>
      <w:sz w:val="24"/>
      <w:lang w:val="x-none" w:eastAsia="x-none"/>
    </w:rPr>
  </w:style>
  <w:style w:type="paragraph" w:customStyle="1" w:styleId="1a">
    <w:name w:val="Заголовок1"/>
    <w:basedOn w:val="a"/>
    <w:next w:val="a"/>
    <w:link w:val="afff2"/>
    <w:uiPriority w:val="10"/>
    <w:qFormat/>
    <w:rsid w:val="004F6D58"/>
    <w:pPr>
      <w:spacing w:before="240" w:after="60"/>
      <w:jc w:val="center"/>
      <w:outlineLvl w:val="0"/>
    </w:pPr>
    <w:rPr>
      <w:rFonts w:ascii="Tahoma" w:hAnsi="Tahoma"/>
      <w:b/>
      <w:bCs/>
      <w:kern w:val="28"/>
      <w:szCs w:val="32"/>
    </w:rPr>
  </w:style>
  <w:style w:type="character" w:customStyle="1" w:styleId="afff2">
    <w:name w:val="Заголовок Знак"/>
    <w:link w:val="1a"/>
    <w:uiPriority w:val="10"/>
    <w:rsid w:val="004F6D58"/>
    <w:rPr>
      <w:rFonts w:ascii="Tahoma" w:eastAsia="Times New Roman" w:hAnsi="Tahoma"/>
      <w:b/>
      <w:bCs/>
      <w:kern w:val="28"/>
      <w:sz w:val="24"/>
      <w:szCs w:val="32"/>
    </w:rPr>
  </w:style>
  <w:style w:type="paragraph" w:customStyle="1" w:styleId="777">
    <w:name w:val="777"/>
    <w:basedOn w:val="a"/>
    <w:link w:val="7770"/>
    <w:qFormat/>
    <w:rsid w:val="004F6D58"/>
    <w:pPr>
      <w:ind w:firstLine="567"/>
    </w:pPr>
    <w:rPr>
      <w:rFonts w:ascii="Tahoma" w:hAnsi="Tahoma" w:cs="Tahoma"/>
      <w:szCs w:val="24"/>
    </w:rPr>
  </w:style>
  <w:style w:type="character" w:customStyle="1" w:styleId="7770">
    <w:name w:val="777 Знак"/>
    <w:link w:val="777"/>
    <w:rsid w:val="004F6D58"/>
    <w:rPr>
      <w:rFonts w:ascii="Tahoma" w:eastAsia="Times New Roman" w:hAnsi="Tahoma" w:cs="Tahoma"/>
      <w:sz w:val="24"/>
      <w:szCs w:val="24"/>
    </w:rPr>
  </w:style>
  <w:style w:type="paragraph" w:customStyle="1" w:styleId="afff3">
    <w:name w:val="Основной"/>
    <w:basedOn w:val="a"/>
    <w:link w:val="afff4"/>
    <w:qFormat/>
    <w:rsid w:val="004F6D58"/>
    <w:pPr>
      <w:ind w:firstLine="567"/>
    </w:pPr>
    <w:rPr>
      <w:rFonts w:ascii="Tahoma" w:hAnsi="Tahoma" w:cs="Tahoma"/>
      <w:szCs w:val="18"/>
      <w:lang w:eastAsia="en-US"/>
    </w:rPr>
  </w:style>
  <w:style w:type="character" w:customStyle="1" w:styleId="afff4">
    <w:name w:val="Основной Знак"/>
    <w:link w:val="afff3"/>
    <w:rsid w:val="004F6D58"/>
    <w:rPr>
      <w:rFonts w:ascii="Tahoma" w:hAnsi="Tahoma" w:cs="Tahoma"/>
      <w:sz w:val="24"/>
      <w:szCs w:val="18"/>
      <w:lang w:eastAsia="en-US"/>
    </w:rPr>
  </w:style>
  <w:style w:type="paragraph" w:styleId="afff5">
    <w:name w:val="Subtitle"/>
    <w:basedOn w:val="a"/>
    <w:next w:val="a"/>
    <w:link w:val="afff6"/>
    <w:uiPriority w:val="11"/>
    <w:qFormat/>
    <w:rsid w:val="004F6D58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afff6">
    <w:name w:val="Подзаголовок Знак"/>
    <w:link w:val="afff5"/>
    <w:uiPriority w:val="11"/>
    <w:rsid w:val="004F6D58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fff7">
    <w:name w:val="Strong"/>
    <w:uiPriority w:val="22"/>
    <w:qFormat/>
    <w:rsid w:val="004F6D58"/>
    <w:rPr>
      <w:b/>
      <w:bCs/>
    </w:rPr>
  </w:style>
  <w:style w:type="paragraph" w:styleId="afff8">
    <w:name w:val="No Spacing"/>
    <w:uiPriority w:val="1"/>
    <w:qFormat/>
    <w:rsid w:val="004F6D58"/>
    <w:pPr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styleId="afff9">
    <w:name w:val="Subtle Emphasis"/>
    <w:uiPriority w:val="19"/>
    <w:qFormat/>
    <w:rsid w:val="004F6D58"/>
    <w:rPr>
      <w:i/>
      <w:iCs/>
      <w:color w:val="808080"/>
    </w:rPr>
  </w:style>
  <w:style w:type="character" w:styleId="afffa">
    <w:name w:val="Book Title"/>
    <w:uiPriority w:val="33"/>
    <w:qFormat/>
    <w:rsid w:val="004F6D58"/>
    <w:rPr>
      <w:b/>
      <w:bCs/>
      <w:smallCaps/>
      <w:spacing w:val="5"/>
    </w:rPr>
  </w:style>
  <w:style w:type="character" w:styleId="afffb">
    <w:name w:val="FollowedHyperlink"/>
    <w:basedOn w:val="a0"/>
    <w:uiPriority w:val="99"/>
    <w:semiHidden/>
    <w:unhideWhenUsed/>
    <w:rsid w:val="0055664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796703"/>
    <w:pPr>
      <w:spacing w:before="20" w:after="120" w:line="360" w:lineRule="auto"/>
      <w:jc w:val="both"/>
    </w:pPr>
    <w:rPr>
      <w:rFonts w:ascii="Arial" w:eastAsia="Times New Roman" w:hAnsi="Arial"/>
      <w:sz w:val="24"/>
    </w:rPr>
  </w:style>
  <w:style w:type="paragraph" w:styleId="11">
    <w:name w:val="heading 1"/>
    <w:basedOn w:val="phbase"/>
    <w:next w:val="phnormal"/>
    <w:link w:val="13"/>
    <w:qFormat/>
    <w:rsid w:val="00796703"/>
    <w:pPr>
      <w:keepNext/>
      <w:keepLines/>
      <w:pageBreakBefore/>
      <w:numPr>
        <w:numId w:val="7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basedOn w:val="phbase"/>
    <w:next w:val="phnormal"/>
    <w:link w:val="21"/>
    <w:qFormat/>
    <w:rsid w:val="00796703"/>
    <w:pPr>
      <w:keepNext/>
      <w:keepLines/>
      <w:numPr>
        <w:ilvl w:val="1"/>
        <w:numId w:val="7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796703"/>
    <w:pPr>
      <w:keepNext/>
      <w:keepLines/>
      <w:numPr>
        <w:ilvl w:val="2"/>
        <w:numId w:val="7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link w:val="40"/>
    <w:qFormat/>
    <w:rsid w:val="00796703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796703"/>
    <w:pPr>
      <w:keepNext/>
      <w:numPr>
        <w:ilvl w:val="4"/>
        <w:numId w:val="7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96703"/>
    <w:pPr>
      <w:keepNext/>
      <w:keepLines/>
      <w:numPr>
        <w:ilvl w:val="5"/>
        <w:numId w:val="7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4F6D58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6D58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6D58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D58"/>
    <w:pPr>
      <w:ind w:left="720"/>
      <w:contextualSpacing/>
    </w:pPr>
  </w:style>
  <w:style w:type="paragraph" w:customStyle="1" w:styleId="a4">
    <w:name w:val="Горячая клавиша (пункт меню)"/>
    <w:basedOn w:val="a"/>
    <w:next w:val="a"/>
    <w:link w:val="a5"/>
    <w:rsid w:val="004176AD"/>
    <w:pPr>
      <w:spacing w:after="0" w:line="240" w:lineRule="auto"/>
      <w:ind w:firstLine="340"/>
    </w:pPr>
    <w:rPr>
      <w:rFonts w:ascii="Tahoma" w:hAnsi="Tahoma" w:cs="Tahoma"/>
      <w:i/>
      <w:sz w:val="20"/>
      <w:szCs w:val="24"/>
    </w:rPr>
  </w:style>
  <w:style w:type="character" w:customStyle="1" w:styleId="a5">
    <w:name w:val="Горячая клавиша (пункт меню) Знак Знак"/>
    <w:link w:val="a4"/>
    <w:rsid w:val="004176AD"/>
    <w:rPr>
      <w:rFonts w:ascii="Tahoma" w:eastAsia="Times New Roman" w:hAnsi="Tahoma" w:cs="Tahoma"/>
      <w:i/>
      <w:sz w:val="20"/>
      <w:szCs w:val="24"/>
      <w:lang w:eastAsia="ru-RU"/>
    </w:rPr>
  </w:style>
  <w:style w:type="paragraph" w:customStyle="1" w:styleId="a6">
    <w:name w:val="Основной шрифт"/>
    <w:link w:val="a7"/>
    <w:qFormat/>
    <w:rsid w:val="004F6D58"/>
    <w:pPr>
      <w:spacing w:before="120" w:line="360" w:lineRule="auto"/>
      <w:ind w:firstLine="567"/>
      <w:jc w:val="both"/>
    </w:pPr>
    <w:rPr>
      <w:rFonts w:ascii="Tahoma" w:eastAsia="Times New Roman" w:hAnsi="Tahoma"/>
      <w:sz w:val="24"/>
      <w:szCs w:val="24"/>
    </w:rPr>
  </w:style>
  <w:style w:type="character" w:customStyle="1" w:styleId="a7">
    <w:name w:val="Основной шрифт Знак"/>
    <w:link w:val="a6"/>
    <w:rsid w:val="004F6D58"/>
    <w:rPr>
      <w:rFonts w:ascii="Tahoma" w:eastAsia="Times New Roman" w:hAnsi="Tahoma"/>
      <w:sz w:val="24"/>
      <w:szCs w:val="24"/>
    </w:rPr>
  </w:style>
  <w:style w:type="paragraph" w:customStyle="1" w:styleId="1">
    <w:name w:val="Маркированный 1 уровень"/>
    <w:basedOn w:val="a6"/>
    <w:next w:val="a6"/>
    <w:link w:val="14"/>
    <w:rsid w:val="004176AD"/>
    <w:pPr>
      <w:numPr>
        <w:numId w:val="1"/>
      </w:numPr>
    </w:pPr>
  </w:style>
  <w:style w:type="character" w:customStyle="1" w:styleId="14">
    <w:name w:val="Маркированный 1 уровень Знак Знак"/>
    <w:link w:val="1"/>
    <w:rsid w:val="004176AD"/>
    <w:rPr>
      <w:rFonts w:ascii="Tahoma" w:eastAsia="Times New Roman" w:hAnsi="Tahoma" w:cs="Tahoma"/>
      <w:sz w:val="24"/>
      <w:szCs w:val="24"/>
    </w:rPr>
  </w:style>
  <w:style w:type="paragraph" w:customStyle="1" w:styleId="2">
    <w:name w:val="Маркированный 2 уровень"/>
    <w:basedOn w:val="a6"/>
    <w:next w:val="a6"/>
    <w:link w:val="22"/>
    <w:rsid w:val="004176AD"/>
    <w:pPr>
      <w:numPr>
        <w:numId w:val="2"/>
      </w:numPr>
    </w:pPr>
  </w:style>
  <w:style w:type="character" w:customStyle="1" w:styleId="22">
    <w:name w:val="Маркированный 2 уровень Знак Знак"/>
    <w:link w:val="2"/>
    <w:rsid w:val="004176AD"/>
    <w:rPr>
      <w:rFonts w:ascii="Tahoma" w:eastAsia="Times New Roman" w:hAnsi="Tahoma" w:cs="Tahoma"/>
      <w:sz w:val="24"/>
      <w:szCs w:val="24"/>
    </w:rPr>
  </w:style>
  <w:style w:type="paragraph" w:customStyle="1" w:styleId="a8">
    <w:name w:val="Примечание (текст)"/>
    <w:basedOn w:val="a6"/>
    <w:next w:val="a6"/>
    <w:link w:val="a9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after="120"/>
      <w:ind w:left="567" w:right="567" w:firstLine="0"/>
    </w:pPr>
  </w:style>
  <w:style w:type="character" w:customStyle="1" w:styleId="a9">
    <w:name w:val="Примечание (текст) Знак"/>
    <w:link w:val="a8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a">
    <w:name w:val="Примечание"/>
    <w:basedOn w:val="a"/>
    <w:link w:val="ab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0" w:line="240" w:lineRule="auto"/>
      <w:ind w:left="567" w:right="567"/>
    </w:pPr>
    <w:rPr>
      <w:rFonts w:ascii="Tahoma" w:hAnsi="Tahoma" w:cs="Tahoma"/>
      <w:b/>
      <w:sz w:val="20"/>
      <w:szCs w:val="24"/>
    </w:rPr>
  </w:style>
  <w:style w:type="character" w:customStyle="1" w:styleId="ab">
    <w:name w:val="Примечание Знак"/>
    <w:link w:val="aa"/>
    <w:rsid w:val="004176AD"/>
    <w:rPr>
      <w:rFonts w:ascii="Tahoma" w:eastAsia="Times New Roman" w:hAnsi="Tahoma" w:cs="Tahoma"/>
      <w:b/>
      <w:sz w:val="20"/>
      <w:szCs w:val="24"/>
      <w:lang w:eastAsia="ru-RU"/>
    </w:rPr>
  </w:style>
  <w:style w:type="paragraph" w:customStyle="1" w:styleId="ac">
    <w:name w:val="Положение рисунка"/>
    <w:basedOn w:val="a6"/>
    <w:next w:val="a6"/>
    <w:link w:val="ad"/>
    <w:rsid w:val="004176AD"/>
    <w:pPr>
      <w:spacing w:before="240"/>
      <w:ind w:firstLine="0"/>
      <w:jc w:val="center"/>
    </w:pPr>
    <w:rPr>
      <w:szCs w:val="20"/>
    </w:rPr>
  </w:style>
  <w:style w:type="paragraph" w:customStyle="1" w:styleId="ae">
    <w:name w:val="Название рисунка"/>
    <w:basedOn w:val="a6"/>
    <w:link w:val="af"/>
    <w:rsid w:val="004176AD"/>
    <w:pPr>
      <w:spacing w:before="160" w:after="160"/>
      <w:ind w:firstLine="0"/>
      <w:jc w:val="center"/>
    </w:pPr>
    <w:rPr>
      <w:i/>
    </w:rPr>
  </w:style>
  <w:style w:type="character" w:customStyle="1" w:styleId="af">
    <w:name w:val="Название рисунка Знак"/>
    <w:link w:val="ae"/>
    <w:rsid w:val="004176AD"/>
    <w:rPr>
      <w:rFonts w:ascii="Tahoma" w:eastAsia="Times New Roman" w:hAnsi="Tahoma" w:cs="Tahoma"/>
      <w:i/>
      <w:sz w:val="24"/>
      <w:szCs w:val="24"/>
      <w:lang w:eastAsia="ru-RU"/>
    </w:rPr>
  </w:style>
  <w:style w:type="character" w:customStyle="1" w:styleId="ad">
    <w:name w:val="Положение рисунка Знак"/>
    <w:link w:val="ac"/>
    <w:rsid w:val="004176AD"/>
    <w:rPr>
      <w:rFonts w:ascii="Tahoma" w:eastAsia="Times New Roman" w:hAnsi="Tahoma" w:cs="Tahoma"/>
      <w:sz w:val="24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7967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96703"/>
    <w:rPr>
      <w:rFonts w:ascii="Tahoma" w:eastAsia="Times New Roman" w:hAnsi="Tahoma" w:cs="Tahoma"/>
      <w:sz w:val="16"/>
      <w:szCs w:val="16"/>
    </w:rPr>
  </w:style>
  <w:style w:type="paragraph" w:customStyle="1" w:styleId="af2">
    <w:name w:val="Название Модуля/ Подсистемы"/>
    <w:basedOn w:val="a6"/>
    <w:next w:val="a6"/>
    <w:link w:val="af3"/>
    <w:rsid w:val="006C6211"/>
    <w:pPr>
      <w:ind w:firstLine="0"/>
      <w:jc w:val="center"/>
    </w:pPr>
    <w:rPr>
      <w:caps/>
      <w:sz w:val="52"/>
      <w:szCs w:val="48"/>
    </w:rPr>
  </w:style>
  <w:style w:type="character" w:customStyle="1" w:styleId="af3">
    <w:name w:val="Название Модуля/ Подсистемы Знак Знак"/>
    <w:link w:val="af2"/>
    <w:rsid w:val="006C6211"/>
    <w:rPr>
      <w:rFonts w:ascii="Tahoma" w:eastAsia="Times New Roman" w:hAnsi="Tahoma" w:cs="Tahoma"/>
      <w:caps/>
      <w:sz w:val="52"/>
      <w:szCs w:val="48"/>
      <w:lang w:eastAsia="ru-RU"/>
    </w:rPr>
  </w:style>
  <w:style w:type="paragraph" w:customStyle="1" w:styleId="af4">
    <w:name w:val="Надпись ТЛ и ЛУ"/>
    <w:basedOn w:val="a6"/>
    <w:next w:val="a6"/>
    <w:link w:val="af5"/>
    <w:rsid w:val="006C6211"/>
    <w:pPr>
      <w:ind w:firstLine="0"/>
      <w:jc w:val="center"/>
    </w:pPr>
    <w:rPr>
      <w:sz w:val="32"/>
      <w:szCs w:val="36"/>
    </w:rPr>
  </w:style>
  <w:style w:type="character" w:customStyle="1" w:styleId="af5">
    <w:name w:val="Надпись ТЛ и ЛУ Знак Знак"/>
    <w:link w:val="af4"/>
    <w:rsid w:val="006C6211"/>
    <w:rPr>
      <w:rFonts w:ascii="Tahoma" w:eastAsia="Times New Roman" w:hAnsi="Tahoma" w:cs="Tahoma"/>
      <w:sz w:val="32"/>
      <w:szCs w:val="36"/>
      <w:lang w:eastAsia="ru-RU"/>
    </w:rPr>
  </w:style>
  <w:style w:type="paragraph" w:customStyle="1" w:styleId="af6">
    <w:name w:val="Обозначение документа"/>
    <w:basedOn w:val="af4"/>
    <w:rsid w:val="006C6211"/>
    <w:rPr>
      <w:sz w:val="28"/>
      <w:lang w:val="en-US"/>
    </w:rPr>
  </w:style>
  <w:style w:type="paragraph" w:customStyle="1" w:styleId="af7">
    <w:name w:val="Наименование документа"/>
    <w:basedOn w:val="a6"/>
    <w:next w:val="a6"/>
    <w:rsid w:val="006C6211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8">
    <w:name w:val="Пометка о конфиденциальности"/>
    <w:basedOn w:val="a6"/>
    <w:next w:val="a6"/>
    <w:rsid w:val="006C6211"/>
    <w:pPr>
      <w:ind w:firstLine="0"/>
      <w:jc w:val="center"/>
    </w:pPr>
    <w:rPr>
      <w:b/>
    </w:rPr>
  </w:style>
  <w:style w:type="character" w:customStyle="1" w:styleId="13">
    <w:name w:val="Заголовок 1 Знак"/>
    <w:link w:val="11"/>
    <w:rsid w:val="004F6D58"/>
    <w:rPr>
      <w:rFonts w:ascii="Arial" w:eastAsia="Times New Roman" w:hAnsi="Arial"/>
      <w:b/>
      <w:sz w:val="28"/>
      <w:szCs w:val="28"/>
    </w:rPr>
  </w:style>
  <w:style w:type="paragraph" w:styleId="af9">
    <w:name w:val="TOC Heading"/>
    <w:basedOn w:val="11"/>
    <w:next w:val="a"/>
    <w:uiPriority w:val="39"/>
    <w:unhideWhenUsed/>
    <w:qFormat/>
    <w:rsid w:val="004F6D58"/>
    <w:pPr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paragraph" w:styleId="15">
    <w:name w:val="toc 1"/>
    <w:basedOn w:val="a"/>
    <w:next w:val="a"/>
    <w:autoRedefine/>
    <w:uiPriority w:val="39"/>
    <w:rsid w:val="0079670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3">
    <w:name w:val="toc 2"/>
    <w:basedOn w:val="a"/>
    <w:next w:val="a"/>
    <w:autoRedefine/>
    <w:uiPriority w:val="39"/>
    <w:rsid w:val="00796703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796703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styleId="afa">
    <w:name w:val="Hyperlink"/>
    <w:uiPriority w:val="99"/>
    <w:rsid w:val="00796703"/>
    <w:rPr>
      <w:color w:val="0000FF"/>
      <w:u w:val="single"/>
    </w:rPr>
  </w:style>
  <w:style w:type="paragraph" w:customStyle="1" w:styleId="afb">
    <w:name w:val="Содержание"/>
    <w:basedOn w:val="a"/>
    <w:next w:val="a"/>
    <w:rsid w:val="00CF740B"/>
    <w:pPr>
      <w:keepNext/>
      <w:pageBreakBefore/>
      <w:suppressAutoHyphens/>
      <w:spacing w:before="240" w:after="240"/>
      <w:jc w:val="center"/>
    </w:pPr>
    <w:rPr>
      <w:rFonts w:ascii="Tahoma" w:hAnsi="Tahoma"/>
      <w:b/>
      <w:caps/>
    </w:rPr>
  </w:style>
  <w:style w:type="character" w:styleId="afc">
    <w:name w:val="line number"/>
    <w:basedOn w:val="a0"/>
    <w:uiPriority w:val="99"/>
    <w:semiHidden/>
    <w:unhideWhenUsed/>
    <w:rsid w:val="00606F86"/>
  </w:style>
  <w:style w:type="paragraph" w:styleId="afd">
    <w:name w:val="header"/>
    <w:basedOn w:val="a"/>
    <w:link w:val="afe"/>
    <w:rsid w:val="00796703"/>
    <w:pPr>
      <w:tabs>
        <w:tab w:val="center" w:pos="4677"/>
        <w:tab w:val="right" w:pos="9355"/>
      </w:tabs>
      <w:jc w:val="center"/>
    </w:pPr>
  </w:style>
  <w:style w:type="character" w:customStyle="1" w:styleId="afe">
    <w:name w:val="Верхний колонтитул Знак"/>
    <w:link w:val="afd"/>
    <w:rsid w:val="00606F86"/>
    <w:rPr>
      <w:rFonts w:ascii="Arial" w:eastAsia="Times New Roman" w:hAnsi="Arial"/>
      <w:sz w:val="24"/>
    </w:rPr>
  </w:style>
  <w:style w:type="paragraph" w:styleId="aff">
    <w:name w:val="footer"/>
    <w:basedOn w:val="a"/>
    <w:link w:val="aff0"/>
    <w:uiPriority w:val="99"/>
    <w:rsid w:val="00796703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796703"/>
    <w:rPr>
      <w:rFonts w:ascii="Arial" w:eastAsia="Times New Roman" w:hAnsi="Arial"/>
      <w:sz w:val="24"/>
    </w:rPr>
  </w:style>
  <w:style w:type="character" w:customStyle="1" w:styleId="21">
    <w:name w:val="Заголовок 2 Знак"/>
    <w:link w:val="20"/>
    <w:rsid w:val="004F6D58"/>
    <w:rPr>
      <w:rFonts w:ascii="Arial" w:eastAsia="Times New Roman" w:hAnsi="Arial"/>
      <w:b/>
      <w:sz w:val="24"/>
    </w:rPr>
  </w:style>
  <w:style w:type="character" w:customStyle="1" w:styleId="30">
    <w:name w:val="Заголовок 3 Знак"/>
    <w:link w:val="3"/>
    <w:rsid w:val="004F6D58"/>
    <w:rPr>
      <w:rFonts w:ascii="Arial" w:eastAsia="Times New Roman" w:hAnsi="Arial"/>
      <w:b/>
      <w:bCs/>
      <w:sz w:val="24"/>
    </w:rPr>
  </w:style>
  <w:style w:type="character" w:customStyle="1" w:styleId="40">
    <w:name w:val="Заголовок 4 Знак"/>
    <w:link w:val="4"/>
    <w:rsid w:val="004F6D58"/>
    <w:rPr>
      <w:rFonts w:ascii="Arial" w:eastAsia="Times New Roman" w:hAnsi="Arial"/>
      <w:b/>
      <w:bCs/>
      <w:sz w:val="24"/>
    </w:rPr>
  </w:style>
  <w:style w:type="character" w:customStyle="1" w:styleId="50">
    <w:name w:val="Заголовок 5 Знак"/>
    <w:link w:val="5"/>
    <w:uiPriority w:val="9"/>
    <w:rsid w:val="00796703"/>
    <w:rPr>
      <w:rFonts w:ascii="Arial" w:eastAsia="Times New Roman" w:hAnsi="Arial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9"/>
    <w:rsid w:val="00796703"/>
    <w:rPr>
      <w:rFonts w:ascii="Arial" w:eastAsia="Times New Roman" w:hAnsi="Arial"/>
      <w:b/>
      <w:bCs/>
      <w:sz w:val="24"/>
      <w:szCs w:val="22"/>
    </w:rPr>
  </w:style>
  <w:style w:type="character" w:customStyle="1" w:styleId="70">
    <w:name w:val="Заголовок 7 Знак"/>
    <w:link w:val="7"/>
    <w:uiPriority w:val="9"/>
    <w:rsid w:val="004F6D58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4F6D58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4F6D58"/>
    <w:rPr>
      <w:rFonts w:ascii="Cambria" w:eastAsia="Times New Roman" w:hAnsi="Cambria"/>
      <w:sz w:val="22"/>
      <w:szCs w:val="22"/>
    </w:rPr>
  </w:style>
  <w:style w:type="character" w:customStyle="1" w:styleId="16">
    <w:name w:val="Выдел_1"/>
    <w:rsid w:val="004D7665"/>
    <w:rPr>
      <w:rFonts w:ascii="Tahoma" w:hAnsi="Tahoma"/>
      <w:i/>
      <w:spacing w:val="8"/>
      <w:kern w:val="0"/>
      <w:position w:val="0"/>
      <w:sz w:val="24"/>
      <w:szCs w:val="24"/>
    </w:rPr>
  </w:style>
  <w:style w:type="paragraph" w:styleId="aff1">
    <w:name w:val="caption"/>
    <w:basedOn w:val="a"/>
    <w:next w:val="a"/>
    <w:uiPriority w:val="35"/>
    <w:unhideWhenUsed/>
    <w:qFormat/>
    <w:rsid w:val="00796703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0">
    <w:name w:val="Список_1)"/>
    <w:basedOn w:val="a"/>
    <w:link w:val="17"/>
    <w:rsid w:val="00796703"/>
    <w:pPr>
      <w:numPr>
        <w:numId w:val="9"/>
      </w:numPr>
    </w:pPr>
  </w:style>
  <w:style w:type="character" w:customStyle="1" w:styleId="17">
    <w:name w:val="Список_1) Знак"/>
    <w:link w:val="10"/>
    <w:rsid w:val="00197FDB"/>
    <w:rPr>
      <w:rFonts w:ascii="Arial" w:eastAsia="Times New Roman" w:hAnsi="Arial"/>
      <w:sz w:val="24"/>
    </w:rPr>
  </w:style>
  <w:style w:type="paragraph" w:customStyle="1" w:styleId="phbase">
    <w:name w:val="ph_base"/>
    <w:link w:val="phbase0"/>
    <w:rsid w:val="00796703"/>
    <w:pPr>
      <w:spacing w:line="360" w:lineRule="auto"/>
      <w:jc w:val="both"/>
    </w:pPr>
    <w:rPr>
      <w:rFonts w:ascii="Arial" w:eastAsia="Times New Roman" w:hAnsi="Arial"/>
      <w:sz w:val="24"/>
    </w:rPr>
  </w:style>
  <w:style w:type="paragraph" w:customStyle="1" w:styleId="phadditiontitle1">
    <w:name w:val="ph_addition_title_1"/>
    <w:basedOn w:val="phbase"/>
    <w:next w:val="phnormal"/>
    <w:rsid w:val="00796703"/>
    <w:pPr>
      <w:keepNext/>
      <w:keepLines/>
      <w:pageBreakBefore/>
      <w:numPr>
        <w:numId w:val="15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796703"/>
    <w:pPr>
      <w:keepNext/>
      <w:keepLines/>
      <w:numPr>
        <w:ilvl w:val="1"/>
        <w:numId w:val="15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796703"/>
    <w:pPr>
      <w:keepNext/>
      <w:keepLines/>
      <w:numPr>
        <w:ilvl w:val="2"/>
        <w:numId w:val="15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796703"/>
    <w:pPr>
      <w:numPr>
        <w:numId w:val="3"/>
      </w:numPr>
    </w:pPr>
  </w:style>
  <w:style w:type="paragraph" w:customStyle="1" w:styleId="phbibliography">
    <w:name w:val="ph_bibliography"/>
    <w:basedOn w:val="phbase"/>
    <w:rsid w:val="00796703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79670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79670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796703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79670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79670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796703"/>
  </w:style>
  <w:style w:type="paragraph" w:customStyle="1" w:styleId="phconfirmstamptitle">
    <w:name w:val="ph_confirmstamp_title"/>
    <w:basedOn w:val="phconfirmstamp"/>
    <w:next w:val="phconfirmstampstamp"/>
    <w:rsid w:val="00796703"/>
    <w:rPr>
      <w:b/>
      <w:caps/>
      <w:szCs w:val="24"/>
    </w:rPr>
  </w:style>
  <w:style w:type="paragraph" w:customStyle="1" w:styleId="phcontent">
    <w:name w:val="ph_content"/>
    <w:basedOn w:val="phbase"/>
    <w:next w:val="15"/>
    <w:rsid w:val="0079670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79670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79670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796703"/>
    <w:pPr>
      <w:spacing w:before="120"/>
    </w:pPr>
  </w:style>
  <w:style w:type="paragraph" w:customStyle="1" w:styleId="phfiguretitle">
    <w:name w:val="ph_figure_title"/>
    <w:basedOn w:val="phfigure"/>
    <w:next w:val="phnormal"/>
    <w:rsid w:val="0079670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796703"/>
    <w:pPr>
      <w:widowControl w:val="0"/>
    </w:pPr>
    <w:rPr>
      <w:sz w:val="18"/>
    </w:rPr>
  </w:style>
  <w:style w:type="character" w:customStyle="1" w:styleId="phinline">
    <w:name w:val="ph_inline"/>
    <w:basedOn w:val="a0"/>
    <w:rsid w:val="00796703"/>
  </w:style>
  <w:style w:type="character" w:customStyle="1" w:styleId="phinline8">
    <w:name w:val="ph_inline_8"/>
    <w:rsid w:val="00796703"/>
    <w:rPr>
      <w:sz w:val="16"/>
    </w:rPr>
  </w:style>
  <w:style w:type="character" w:customStyle="1" w:styleId="phinlinebolditalic">
    <w:name w:val="ph_inline_bolditalic"/>
    <w:rsid w:val="00796703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796703"/>
    <w:rPr>
      <w:rFonts w:ascii="Courier New" w:hAnsi="Courier New"/>
      <w:sz w:val="24"/>
    </w:rPr>
  </w:style>
  <w:style w:type="character" w:customStyle="1" w:styleId="phinlinefirstterm">
    <w:name w:val="ph_inline_firstterm"/>
    <w:rsid w:val="00796703"/>
    <w:rPr>
      <w:i/>
      <w:sz w:val="24"/>
    </w:rPr>
  </w:style>
  <w:style w:type="character" w:customStyle="1" w:styleId="phinlineguiitem">
    <w:name w:val="ph_inline_guiitem"/>
    <w:rsid w:val="00796703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796703"/>
    <w:rPr>
      <w:b/>
      <w:smallCaps/>
      <w:sz w:val="24"/>
    </w:rPr>
  </w:style>
  <w:style w:type="character" w:customStyle="1" w:styleId="phinlinespace">
    <w:name w:val="ph_inline_space"/>
    <w:rsid w:val="00796703"/>
    <w:rPr>
      <w:spacing w:val="60"/>
    </w:rPr>
  </w:style>
  <w:style w:type="character" w:customStyle="1" w:styleId="phinlinesuperline">
    <w:name w:val="ph_inline_superline"/>
    <w:rsid w:val="00796703"/>
    <w:rPr>
      <w:vertAlign w:val="superscript"/>
    </w:rPr>
  </w:style>
  <w:style w:type="character" w:customStyle="1" w:styleId="phinlineunderline">
    <w:name w:val="ph_inline_underline"/>
    <w:rsid w:val="00796703"/>
    <w:rPr>
      <w:u w:val="single"/>
      <w:lang w:val="ru-RU"/>
    </w:rPr>
  </w:style>
  <w:style w:type="character" w:customStyle="1" w:styleId="phinlineunderlineitalic">
    <w:name w:val="ph_inline_underlineitalic"/>
    <w:rsid w:val="00796703"/>
    <w:rPr>
      <w:i/>
      <w:u w:val="single"/>
      <w:lang w:val="ru-RU"/>
    </w:rPr>
  </w:style>
  <w:style w:type="character" w:customStyle="1" w:styleId="phinlineuppercase">
    <w:name w:val="ph_inline_uppercase"/>
    <w:rsid w:val="00796703"/>
    <w:rPr>
      <w:caps/>
      <w:lang w:val="ru-RU"/>
    </w:rPr>
  </w:style>
  <w:style w:type="paragraph" w:customStyle="1" w:styleId="phinset">
    <w:name w:val="ph_inset"/>
    <w:basedOn w:val="phnormal"/>
    <w:next w:val="phnormal"/>
    <w:rsid w:val="00796703"/>
  </w:style>
  <w:style w:type="paragraph" w:customStyle="1" w:styleId="phinsetcaution">
    <w:name w:val="ph_inset_caution"/>
    <w:basedOn w:val="phinset"/>
    <w:rsid w:val="00796703"/>
    <w:pPr>
      <w:keepLines/>
    </w:pPr>
  </w:style>
  <w:style w:type="paragraph" w:customStyle="1" w:styleId="phinsetnote">
    <w:name w:val="ph_inset_note"/>
    <w:basedOn w:val="phinset"/>
    <w:rsid w:val="00796703"/>
    <w:pPr>
      <w:keepLines/>
    </w:pPr>
  </w:style>
  <w:style w:type="paragraph" w:customStyle="1" w:styleId="phinsettitle">
    <w:name w:val="ph_inset_title"/>
    <w:basedOn w:val="phinset"/>
    <w:next w:val="phinsetnote"/>
    <w:rsid w:val="00796703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796703"/>
    <w:pPr>
      <w:keepLines/>
    </w:pPr>
  </w:style>
  <w:style w:type="paragraph" w:customStyle="1" w:styleId="phlistitemized1">
    <w:name w:val="ph_list_itemized_1"/>
    <w:basedOn w:val="phnormal"/>
    <w:link w:val="phlistitemized10"/>
    <w:rsid w:val="00796703"/>
    <w:pPr>
      <w:numPr>
        <w:numId w:val="12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796703"/>
    <w:pPr>
      <w:numPr>
        <w:ilvl w:val="1"/>
        <w:numId w:val="12"/>
      </w:numPr>
    </w:pPr>
  </w:style>
  <w:style w:type="paragraph" w:customStyle="1" w:styleId="phlistitemizedtitle">
    <w:name w:val="ph_list_itemized_title"/>
    <w:basedOn w:val="phnormal"/>
    <w:next w:val="phlistitemized1"/>
    <w:rsid w:val="00796703"/>
    <w:pPr>
      <w:keepNext/>
    </w:pPr>
  </w:style>
  <w:style w:type="paragraph" w:customStyle="1" w:styleId="phlistordered1">
    <w:name w:val="ph_list_ordered_1"/>
    <w:basedOn w:val="phnormal"/>
    <w:rsid w:val="00796703"/>
    <w:pPr>
      <w:numPr>
        <w:ilvl w:val="1"/>
        <w:numId w:val="5"/>
      </w:numPr>
      <w:ind w:right="-2"/>
    </w:pPr>
  </w:style>
  <w:style w:type="paragraph" w:customStyle="1" w:styleId="phlistordered2">
    <w:name w:val="ph_list_ordered_2"/>
    <w:basedOn w:val="phnormal"/>
    <w:rsid w:val="00961CC1"/>
    <w:pPr>
      <w:tabs>
        <w:tab w:val="num" w:pos="1208"/>
      </w:tabs>
      <w:ind w:left="1208" w:hanging="357"/>
    </w:pPr>
  </w:style>
  <w:style w:type="paragraph" w:customStyle="1" w:styleId="phlistorderedtitle">
    <w:name w:val="ph_list_ordered_title"/>
    <w:basedOn w:val="phnormal"/>
    <w:next w:val="phlistordered1"/>
    <w:rsid w:val="00796703"/>
    <w:pPr>
      <w:keepNext/>
    </w:pPr>
  </w:style>
  <w:style w:type="paragraph" w:customStyle="1" w:styleId="phnormal">
    <w:name w:val="ph_normal"/>
    <w:basedOn w:val="phbase"/>
    <w:link w:val="phnormal0"/>
    <w:rsid w:val="00796703"/>
    <w:pPr>
      <w:ind w:right="-1" w:firstLine="851"/>
    </w:pPr>
  </w:style>
  <w:style w:type="paragraph" w:customStyle="1" w:styleId="phstamp">
    <w:name w:val="ph_stamp"/>
    <w:basedOn w:val="phbase"/>
    <w:rsid w:val="0079670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79670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79670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796703"/>
    <w:pPr>
      <w:ind w:left="57"/>
    </w:pPr>
    <w:rPr>
      <w:i/>
    </w:rPr>
  </w:style>
  <w:style w:type="paragraph" w:customStyle="1" w:styleId="phtablecell">
    <w:name w:val="ph_table_cell"/>
    <w:basedOn w:val="phbase"/>
    <w:rsid w:val="0079670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796703"/>
    <w:pPr>
      <w:jc w:val="center"/>
    </w:pPr>
  </w:style>
  <w:style w:type="paragraph" w:customStyle="1" w:styleId="phtablecellleft">
    <w:name w:val="ph_table_cellleft"/>
    <w:basedOn w:val="phtablecell"/>
    <w:rsid w:val="00796703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79670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796703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796703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79670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79670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796703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79670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796703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79670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796703"/>
  </w:style>
  <w:style w:type="paragraph" w:customStyle="1" w:styleId="phtitlepagesystemfull">
    <w:name w:val="ph_titlepage_system_full"/>
    <w:basedOn w:val="phtitlepage"/>
    <w:next w:val="phtitlepagesystemshort"/>
    <w:rsid w:val="0079670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796703"/>
    <w:rPr>
      <w:b/>
      <w:sz w:val="32"/>
    </w:rPr>
  </w:style>
  <w:style w:type="paragraph" w:styleId="HTML">
    <w:name w:val="HTML Address"/>
    <w:basedOn w:val="a"/>
    <w:link w:val="HTML0"/>
    <w:semiHidden/>
    <w:rsid w:val="00796703"/>
    <w:rPr>
      <w:i/>
      <w:iCs/>
    </w:rPr>
  </w:style>
  <w:style w:type="character" w:customStyle="1" w:styleId="HTML0">
    <w:name w:val="Адрес HTML Знак"/>
    <w:link w:val="HTML"/>
    <w:semiHidden/>
    <w:rsid w:val="004277D2"/>
    <w:rPr>
      <w:rFonts w:ascii="Arial" w:eastAsia="Times New Roman" w:hAnsi="Arial"/>
      <w:i/>
      <w:iCs/>
      <w:sz w:val="24"/>
    </w:rPr>
  </w:style>
  <w:style w:type="paragraph" w:styleId="41">
    <w:name w:val="toc 4"/>
    <w:basedOn w:val="a"/>
    <w:next w:val="a"/>
    <w:autoRedefine/>
    <w:uiPriority w:val="39"/>
    <w:rsid w:val="0079670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79670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79670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semiHidden/>
    <w:rsid w:val="00796703"/>
    <w:pPr>
      <w:ind w:left="1440"/>
    </w:pPr>
  </w:style>
  <w:style w:type="paragraph" w:styleId="81">
    <w:name w:val="toc 8"/>
    <w:basedOn w:val="a"/>
    <w:next w:val="a"/>
    <w:autoRedefine/>
    <w:semiHidden/>
    <w:rsid w:val="00796703"/>
    <w:pPr>
      <w:ind w:left="1680"/>
    </w:pPr>
  </w:style>
  <w:style w:type="paragraph" w:styleId="91">
    <w:name w:val="toc 9"/>
    <w:basedOn w:val="a"/>
    <w:next w:val="a"/>
    <w:autoRedefine/>
    <w:semiHidden/>
    <w:rsid w:val="00796703"/>
    <w:pPr>
      <w:ind w:left="1920"/>
    </w:pPr>
  </w:style>
  <w:style w:type="paragraph" w:styleId="aff2">
    <w:name w:val="Body Text"/>
    <w:basedOn w:val="a"/>
    <w:link w:val="aff3"/>
    <w:rsid w:val="00796703"/>
  </w:style>
  <w:style w:type="character" w:customStyle="1" w:styleId="aff3">
    <w:name w:val="Основной текст Знак"/>
    <w:link w:val="aff2"/>
    <w:rsid w:val="004277D2"/>
    <w:rPr>
      <w:rFonts w:ascii="Arial" w:eastAsia="Times New Roman" w:hAnsi="Arial"/>
      <w:sz w:val="24"/>
    </w:rPr>
  </w:style>
  <w:style w:type="paragraph" w:customStyle="1" w:styleId="phheader1withoutnum">
    <w:name w:val="ph_header_1_without_num"/>
    <w:basedOn w:val="11"/>
    <w:next w:val="phnormal"/>
    <w:rsid w:val="0079670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79670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796703"/>
    <w:rPr>
      <w:u w:val="single"/>
    </w:rPr>
  </w:style>
  <w:style w:type="paragraph" w:customStyle="1" w:styleId="phstampleft">
    <w:name w:val="ph_stamp_left"/>
    <w:basedOn w:val="phstamp"/>
    <w:rsid w:val="00796703"/>
    <w:pPr>
      <w:jc w:val="left"/>
    </w:pPr>
    <w:rPr>
      <w:sz w:val="18"/>
    </w:rPr>
  </w:style>
  <w:style w:type="paragraph" w:styleId="aff4">
    <w:name w:val="Document Map"/>
    <w:basedOn w:val="a"/>
    <w:link w:val="aff5"/>
    <w:rsid w:val="0079670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5">
    <w:name w:val="Схема документа Знак"/>
    <w:link w:val="aff4"/>
    <w:rsid w:val="004277D2"/>
    <w:rPr>
      <w:rFonts w:ascii="Tahoma" w:eastAsia="Times New Roman" w:hAnsi="Tahoma" w:cs="Tahoma"/>
      <w:shd w:val="clear" w:color="auto" w:fill="000080"/>
    </w:rPr>
  </w:style>
  <w:style w:type="paragraph" w:customStyle="1" w:styleId="18">
    <w:name w:val="Стиль 1"/>
    <w:basedOn w:val="4"/>
    <w:autoRedefine/>
    <w:rsid w:val="00961CC1"/>
    <w:pPr>
      <w:ind w:left="2694"/>
    </w:pPr>
  </w:style>
  <w:style w:type="character" w:styleId="aff6">
    <w:name w:val="annotation reference"/>
    <w:basedOn w:val="a0"/>
    <w:uiPriority w:val="99"/>
    <w:semiHidden/>
    <w:unhideWhenUsed/>
    <w:rsid w:val="00796703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796703"/>
    <w:pPr>
      <w:spacing w:line="240" w:lineRule="auto"/>
    </w:pPr>
    <w:rPr>
      <w:sz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796703"/>
    <w:rPr>
      <w:rFonts w:ascii="Arial" w:eastAsia="Times New Roman" w:hAnsi="Arial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796703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796703"/>
    <w:rPr>
      <w:rFonts w:ascii="Arial" w:eastAsia="Times New Roman" w:hAnsi="Arial"/>
      <w:b/>
      <w:bCs/>
    </w:rPr>
  </w:style>
  <w:style w:type="character" w:styleId="affb">
    <w:name w:val="Emphasis"/>
    <w:uiPriority w:val="20"/>
    <w:qFormat/>
    <w:rsid w:val="004F6D58"/>
    <w:rPr>
      <w:i/>
      <w:iCs/>
    </w:rPr>
  </w:style>
  <w:style w:type="paragraph" w:customStyle="1" w:styleId="phlistordereda">
    <w:name w:val="ph_list_ordered_aбв"/>
    <w:basedOn w:val="phnormal"/>
    <w:rsid w:val="00796703"/>
    <w:pPr>
      <w:numPr>
        <w:numId w:val="5"/>
      </w:numPr>
      <w:ind w:right="-2"/>
    </w:pPr>
  </w:style>
  <w:style w:type="table" w:styleId="affc">
    <w:name w:val="Table Grid"/>
    <w:basedOn w:val="a1"/>
    <w:uiPriority w:val="59"/>
    <w:rsid w:val="0079670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hnormal0">
    <w:name w:val="ph_normal Знак"/>
    <w:basedOn w:val="phbase0"/>
    <w:link w:val="phnormal"/>
    <w:rsid w:val="00796703"/>
    <w:rPr>
      <w:rFonts w:ascii="Arial" w:eastAsia="Times New Roman" w:hAnsi="Arial"/>
      <w:sz w:val="24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796703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796703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796703"/>
    <w:rPr>
      <w:rFonts w:ascii="Arial" w:eastAsia="Times New Roman" w:hAnsi="Arial"/>
      <w:sz w:val="24"/>
    </w:rPr>
  </w:style>
  <w:style w:type="character" w:customStyle="1" w:styleId="phlistitemized20">
    <w:name w:val="ph_list_itemized_2 Знак"/>
    <w:basedOn w:val="phnormal0"/>
    <w:link w:val="phlistitemized2"/>
    <w:rsid w:val="00796703"/>
    <w:rPr>
      <w:rFonts w:ascii="Arial" w:eastAsia="Times New Roman" w:hAnsi="Arial"/>
      <w:sz w:val="24"/>
    </w:rPr>
  </w:style>
  <w:style w:type="character" w:customStyle="1" w:styleId="phlistitemized30">
    <w:name w:val="ph_list_itemized_3 Знак"/>
    <w:basedOn w:val="phlistitemized20"/>
    <w:link w:val="phlistitemized3"/>
    <w:rsid w:val="00796703"/>
    <w:rPr>
      <w:rFonts w:ascii="Arial" w:eastAsia="Times New Roman" w:hAnsi="Arial"/>
      <w:sz w:val="24"/>
    </w:rPr>
  </w:style>
  <w:style w:type="paragraph" w:customStyle="1" w:styleId="phpagenumber">
    <w:name w:val="ph_pagenumber"/>
    <w:basedOn w:val="aff"/>
    <w:link w:val="phpagenumber0"/>
    <w:autoRedefine/>
    <w:qFormat/>
    <w:rsid w:val="00796703"/>
    <w:pPr>
      <w:jc w:val="center"/>
    </w:pPr>
  </w:style>
  <w:style w:type="character" w:customStyle="1" w:styleId="phpagenumber0">
    <w:name w:val="ph_pagenumber Знак"/>
    <w:basedOn w:val="aff0"/>
    <w:link w:val="phpagenumber"/>
    <w:rsid w:val="00796703"/>
    <w:rPr>
      <w:rFonts w:ascii="Arial" w:eastAsia="Times New Roman" w:hAnsi="Arial"/>
      <w:sz w:val="24"/>
    </w:rPr>
  </w:style>
  <w:style w:type="paragraph" w:customStyle="1" w:styleId="phtableitemizedlist1">
    <w:name w:val="ph_table_itemizedlist_1"/>
    <w:basedOn w:val="phtablecellleft"/>
    <w:autoRedefine/>
    <w:qFormat/>
    <w:rsid w:val="00796703"/>
    <w:pPr>
      <w:numPr>
        <w:numId w:val="13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796703"/>
    <w:pPr>
      <w:ind w:left="632" w:hanging="284"/>
    </w:pPr>
  </w:style>
  <w:style w:type="paragraph" w:customStyle="1" w:styleId="phtableorderedlist1">
    <w:name w:val="ph_table_orderedlist_1)"/>
    <w:basedOn w:val="phtablecellleft"/>
    <w:autoRedefine/>
    <w:qFormat/>
    <w:rsid w:val="00796703"/>
    <w:pPr>
      <w:numPr>
        <w:numId w:val="14"/>
      </w:numPr>
      <w:spacing w:after="120"/>
    </w:pPr>
  </w:style>
  <w:style w:type="paragraph" w:customStyle="1" w:styleId="affd">
    <w:name w:val="Текст_программы"/>
    <w:rsid w:val="00796703"/>
    <w:pPr>
      <w:ind w:firstLine="851"/>
    </w:pPr>
    <w:rPr>
      <w:rFonts w:ascii="Courier New" w:eastAsia="Times New Roman" w:hAnsi="Courier New"/>
      <w:spacing w:val="-2"/>
      <w:sz w:val="24"/>
      <w:szCs w:val="23"/>
      <w:lang w:val="en-US" w:eastAsia="en-US"/>
    </w:rPr>
  </w:style>
  <w:style w:type="paragraph" w:customStyle="1" w:styleId="ph">
    <w:name w:val="ph_Рамка боковик"/>
    <w:basedOn w:val="a"/>
    <w:autoRedefine/>
    <w:qFormat/>
    <w:rsid w:val="00796703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796703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79670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796703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79670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796703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796703"/>
    <w:rPr>
      <w:rFonts w:ascii="Arial" w:eastAsia="Times New Roman" w:hAnsi="Arial" w:cs="Arial"/>
      <w:sz w:val="24"/>
      <w:lang w:eastAsia="en-US"/>
    </w:rPr>
  </w:style>
  <w:style w:type="character" w:customStyle="1" w:styleId="phnormal1">
    <w:name w:val="ph_normal Знак Знак"/>
    <w:rsid w:val="00796703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796703"/>
    <w:rPr>
      <w:rFonts w:ascii="Arial" w:eastAsia="Times New Roman" w:hAnsi="Arial" w:cs="Arial"/>
      <w:b/>
      <w:bCs/>
      <w:sz w:val="28"/>
      <w:szCs w:val="28"/>
    </w:rPr>
  </w:style>
  <w:style w:type="paragraph" w:customStyle="1" w:styleId="affe">
    <w:name w:val="_Табл_Текст"/>
    <w:basedOn w:val="a"/>
    <w:rsid w:val="00796703"/>
  </w:style>
  <w:style w:type="paragraph" w:styleId="afff">
    <w:name w:val="Revision"/>
    <w:hidden/>
    <w:uiPriority w:val="99"/>
    <w:semiHidden/>
    <w:rsid w:val="004A5BB1"/>
    <w:rPr>
      <w:rFonts w:ascii="Arial" w:eastAsia="Times New Roman" w:hAnsi="Arial"/>
      <w:sz w:val="24"/>
    </w:rPr>
  </w:style>
  <w:style w:type="paragraph" w:customStyle="1" w:styleId="12">
    <w:name w:val="Маркированный1"/>
    <w:basedOn w:val="a"/>
    <w:link w:val="19"/>
    <w:qFormat/>
    <w:rsid w:val="004F6D58"/>
    <w:pPr>
      <w:numPr>
        <w:numId w:val="46"/>
      </w:numPr>
    </w:pPr>
    <w:rPr>
      <w:rFonts w:ascii="Tahoma" w:hAnsi="Tahoma"/>
      <w:lang w:val="x-none" w:eastAsia="x-none"/>
    </w:rPr>
  </w:style>
  <w:style w:type="character" w:customStyle="1" w:styleId="19">
    <w:name w:val="Маркированный1 Знак"/>
    <w:link w:val="12"/>
    <w:rsid w:val="004F6D58"/>
    <w:rPr>
      <w:rFonts w:ascii="Tahoma" w:eastAsia="Times New Roman" w:hAnsi="Tahoma"/>
      <w:sz w:val="24"/>
      <w:lang w:val="x-none" w:eastAsia="x-none"/>
    </w:rPr>
  </w:style>
  <w:style w:type="paragraph" w:customStyle="1" w:styleId="2-">
    <w:name w:val="2-Маркированный"/>
    <w:basedOn w:val="12"/>
    <w:link w:val="2-0"/>
    <w:qFormat/>
    <w:rsid w:val="004F6D58"/>
    <w:pPr>
      <w:numPr>
        <w:numId w:val="0"/>
      </w:numPr>
      <w:tabs>
        <w:tab w:val="left" w:pos="1418"/>
      </w:tabs>
      <w:spacing w:before="0"/>
      <w:ind w:left="1701" w:hanging="295"/>
    </w:pPr>
  </w:style>
  <w:style w:type="character" w:customStyle="1" w:styleId="2-0">
    <w:name w:val="2-Маркированный Знак"/>
    <w:link w:val="2-"/>
    <w:rsid w:val="004F6D58"/>
    <w:rPr>
      <w:rFonts w:ascii="Tahoma" w:eastAsia="Times New Roman" w:hAnsi="Tahoma"/>
      <w:sz w:val="24"/>
      <w:lang w:val="x-none" w:eastAsia="x-none"/>
    </w:rPr>
  </w:style>
  <w:style w:type="paragraph" w:customStyle="1" w:styleId="afff0">
    <w:name w:val="Нумерованный"/>
    <w:basedOn w:val="a"/>
    <w:link w:val="afff1"/>
    <w:qFormat/>
    <w:rsid w:val="004F6D58"/>
    <w:pPr>
      <w:spacing w:before="120"/>
      <w:ind w:left="720" w:hanging="360"/>
    </w:pPr>
    <w:rPr>
      <w:lang w:val="x-none" w:eastAsia="x-none"/>
    </w:rPr>
  </w:style>
  <w:style w:type="character" w:customStyle="1" w:styleId="afff1">
    <w:name w:val="Нумерованный Знак"/>
    <w:link w:val="afff0"/>
    <w:rsid w:val="004F6D58"/>
    <w:rPr>
      <w:rFonts w:ascii="Arial" w:eastAsia="Times New Roman" w:hAnsi="Arial"/>
      <w:sz w:val="24"/>
      <w:lang w:val="x-none" w:eastAsia="x-none"/>
    </w:rPr>
  </w:style>
  <w:style w:type="paragraph" w:customStyle="1" w:styleId="1a">
    <w:name w:val="Заголовок1"/>
    <w:basedOn w:val="a"/>
    <w:next w:val="a"/>
    <w:link w:val="afff2"/>
    <w:uiPriority w:val="10"/>
    <w:qFormat/>
    <w:rsid w:val="004F6D58"/>
    <w:pPr>
      <w:spacing w:before="240" w:after="60"/>
      <w:jc w:val="center"/>
      <w:outlineLvl w:val="0"/>
    </w:pPr>
    <w:rPr>
      <w:rFonts w:ascii="Tahoma" w:hAnsi="Tahoma"/>
      <w:b/>
      <w:bCs/>
      <w:kern w:val="28"/>
      <w:szCs w:val="32"/>
    </w:rPr>
  </w:style>
  <w:style w:type="character" w:customStyle="1" w:styleId="afff2">
    <w:name w:val="Заголовок Знак"/>
    <w:link w:val="1a"/>
    <w:uiPriority w:val="10"/>
    <w:rsid w:val="004F6D58"/>
    <w:rPr>
      <w:rFonts w:ascii="Tahoma" w:eastAsia="Times New Roman" w:hAnsi="Tahoma"/>
      <w:b/>
      <w:bCs/>
      <w:kern w:val="28"/>
      <w:sz w:val="24"/>
      <w:szCs w:val="32"/>
    </w:rPr>
  </w:style>
  <w:style w:type="paragraph" w:customStyle="1" w:styleId="777">
    <w:name w:val="777"/>
    <w:basedOn w:val="a"/>
    <w:link w:val="7770"/>
    <w:qFormat/>
    <w:rsid w:val="004F6D58"/>
    <w:pPr>
      <w:ind w:firstLine="567"/>
    </w:pPr>
    <w:rPr>
      <w:rFonts w:ascii="Tahoma" w:hAnsi="Tahoma" w:cs="Tahoma"/>
      <w:szCs w:val="24"/>
    </w:rPr>
  </w:style>
  <w:style w:type="character" w:customStyle="1" w:styleId="7770">
    <w:name w:val="777 Знак"/>
    <w:link w:val="777"/>
    <w:rsid w:val="004F6D58"/>
    <w:rPr>
      <w:rFonts w:ascii="Tahoma" w:eastAsia="Times New Roman" w:hAnsi="Tahoma" w:cs="Tahoma"/>
      <w:sz w:val="24"/>
      <w:szCs w:val="24"/>
    </w:rPr>
  </w:style>
  <w:style w:type="paragraph" w:customStyle="1" w:styleId="afff3">
    <w:name w:val="Основной"/>
    <w:basedOn w:val="a"/>
    <w:link w:val="afff4"/>
    <w:qFormat/>
    <w:rsid w:val="004F6D58"/>
    <w:pPr>
      <w:ind w:firstLine="567"/>
    </w:pPr>
    <w:rPr>
      <w:rFonts w:ascii="Tahoma" w:hAnsi="Tahoma" w:cs="Tahoma"/>
      <w:szCs w:val="18"/>
      <w:lang w:eastAsia="en-US"/>
    </w:rPr>
  </w:style>
  <w:style w:type="character" w:customStyle="1" w:styleId="afff4">
    <w:name w:val="Основной Знак"/>
    <w:link w:val="afff3"/>
    <w:rsid w:val="004F6D58"/>
    <w:rPr>
      <w:rFonts w:ascii="Tahoma" w:hAnsi="Tahoma" w:cs="Tahoma"/>
      <w:sz w:val="24"/>
      <w:szCs w:val="18"/>
      <w:lang w:eastAsia="en-US"/>
    </w:rPr>
  </w:style>
  <w:style w:type="paragraph" w:styleId="afff5">
    <w:name w:val="Subtitle"/>
    <w:basedOn w:val="a"/>
    <w:next w:val="a"/>
    <w:link w:val="afff6"/>
    <w:uiPriority w:val="11"/>
    <w:qFormat/>
    <w:rsid w:val="004F6D58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afff6">
    <w:name w:val="Подзаголовок Знак"/>
    <w:link w:val="afff5"/>
    <w:uiPriority w:val="11"/>
    <w:rsid w:val="004F6D58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fff7">
    <w:name w:val="Strong"/>
    <w:uiPriority w:val="22"/>
    <w:qFormat/>
    <w:rsid w:val="004F6D58"/>
    <w:rPr>
      <w:b/>
      <w:bCs/>
    </w:rPr>
  </w:style>
  <w:style w:type="paragraph" w:styleId="afff8">
    <w:name w:val="No Spacing"/>
    <w:uiPriority w:val="1"/>
    <w:qFormat/>
    <w:rsid w:val="004F6D58"/>
    <w:pPr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styleId="afff9">
    <w:name w:val="Subtle Emphasis"/>
    <w:uiPriority w:val="19"/>
    <w:qFormat/>
    <w:rsid w:val="004F6D58"/>
    <w:rPr>
      <w:i/>
      <w:iCs/>
      <w:color w:val="808080"/>
    </w:rPr>
  </w:style>
  <w:style w:type="character" w:styleId="afffa">
    <w:name w:val="Book Title"/>
    <w:uiPriority w:val="33"/>
    <w:qFormat/>
    <w:rsid w:val="004F6D58"/>
    <w:rPr>
      <w:b/>
      <w:bCs/>
      <w:smallCaps/>
      <w:spacing w:val="5"/>
    </w:rPr>
  </w:style>
  <w:style w:type="character" w:styleId="afffb">
    <w:name w:val="FollowedHyperlink"/>
    <w:basedOn w:val="a0"/>
    <w:uiPriority w:val="99"/>
    <w:semiHidden/>
    <w:unhideWhenUsed/>
    <w:rsid w:val="005566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zhukova\Desktop\&#1043;&#1054;&#1057;&#1058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AEBDB-39F7-41BE-B852-6C28FDC2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1</TotalTime>
  <Pages>40</Pages>
  <Words>4675</Words>
  <Characters>26654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</cp:lastModifiedBy>
  <cp:revision>2</cp:revision>
  <cp:lastPrinted>2014-08-20T10:10:00Z</cp:lastPrinted>
  <dcterms:created xsi:type="dcterms:W3CDTF">2021-02-08T10:18:00Z</dcterms:created>
  <dcterms:modified xsi:type="dcterms:W3CDTF">2021-02-08T10:18:00Z</dcterms:modified>
</cp:coreProperties>
</file>